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C7EE" w14:textId="77777777" w:rsidR="00AB1D4D" w:rsidRDefault="00AB1D4D"/>
    <w:p w14:paraId="2EC7C20A" w14:textId="77777777" w:rsidR="00AB1D4D" w:rsidRDefault="00AB1D4D" w:rsidP="00BB70C5"/>
    <w:p w14:paraId="406BC589" w14:textId="77777777" w:rsidR="00AB1D4D" w:rsidRDefault="00AB1D4D"/>
    <w:p w14:paraId="0185F2B0" w14:textId="77777777" w:rsidR="00AB1D4D" w:rsidRDefault="00AB1D4D"/>
    <w:p w14:paraId="0ABBFC38" w14:textId="77777777" w:rsidR="00AB1D4D" w:rsidRDefault="00AB1D4D"/>
    <w:tbl>
      <w:tblPr>
        <w:tblpPr w:leftFromText="141" w:rightFromText="141" w:vertAnchor="text" w:horzAnchor="margin" w:tblpY="-17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5"/>
      </w:tblGrid>
      <w:tr w:rsidR="008C7030" w:rsidRPr="00533A7E" w14:paraId="0E30507D" w14:textId="77777777" w:rsidTr="001B2065">
        <w:trPr>
          <w:trHeight w:hRule="exact" w:val="1565"/>
        </w:trPr>
        <w:tc>
          <w:tcPr>
            <w:tcW w:w="5985" w:type="dxa"/>
          </w:tcPr>
          <w:p w14:paraId="68C79F3F" w14:textId="77777777" w:rsidR="00390A47" w:rsidRPr="00383FDB" w:rsidRDefault="00250598" w:rsidP="0086001A">
            <w:pPr>
              <w:ind w:left="-75"/>
              <w:rPr>
                <w:rFonts w:cs="Arial"/>
                <w:szCs w:val="22"/>
                <w:highlight w:val="yellow"/>
              </w:rPr>
            </w:pPr>
            <w:r>
              <w:rPr>
                <w:rFonts w:cs="Arial"/>
                <w:szCs w:val="22"/>
              </w:rPr>
              <w:t>An d</w:t>
            </w:r>
            <w:r w:rsidR="00390A47">
              <w:rPr>
                <w:rFonts w:cs="Arial"/>
                <w:szCs w:val="22"/>
              </w:rPr>
              <w:t>i</w:t>
            </w:r>
            <w:r w:rsidR="00BA3215">
              <w:rPr>
                <w:rFonts w:cs="Arial"/>
                <w:szCs w:val="22"/>
              </w:rPr>
              <w:t xml:space="preserve">e Anwohnerinnen und Anwohner </w:t>
            </w:r>
            <w:r w:rsidR="00FB0BAD" w:rsidRPr="00BE022C">
              <w:rPr>
                <w:rFonts w:cs="Arial"/>
                <w:szCs w:val="22"/>
              </w:rPr>
              <w:t>im</w:t>
            </w:r>
          </w:p>
          <w:p w14:paraId="4D35345A" w14:textId="298D9382" w:rsidR="00FB0BAD" w:rsidRDefault="00FB0BAD" w:rsidP="0086001A">
            <w:pPr>
              <w:ind w:left="-75"/>
              <w:rPr>
                <w:rFonts w:cs="Arial"/>
                <w:szCs w:val="22"/>
              </w:rPr>
            </w:pPr>
            <w:r w:rsidRPr="00BE022C">
              <w:rPr>
                <w:rFonts w:cs="Arial"/>
                <w:szCs w:val="22"/>
              </w:rPr>
              <w:t xml:space="preserve">Bereich </w:t>
            </w:r>
            <w:r w:rsidR="00AF2B5F">
              <w:rPr>
                <w:rFonts w:cs="Arial"/>
                <w:szCs w:val="22"/>
              </w:rPr>
              <w:t>Herisau</w:t>
            </w:r>
          </w:p>
          <w:p w14:paraId="0D26379E" w14:textId="77777777" w:rsidR="00F000E2" w:rsidRPr="00ED74F1" w:rsidRDefault="00F000E2" w:rsidP="007A0FCF">
            <w:pPr>
              <w:rPr>
                <w:rFonts w:cs="Arial"/>
                <w:szCs w:val="22"/>
              </w:rPr>
            </w:pPr>
          </w:p>
        </w:tc>
      </w:tr>
    </w:tbl>
    <w:p w14:paraId="6E8C85B4" w14:textId="77777777" w:rsidR="008C7030" w:rsidRPr="004C57EF" w:rsidRDefault="008C7030" w:rsidP="008C7030">
      <w:pPr>
        <w:rPr>
          <w:rFonts w:cs="Arial"/>
          <w:szCs w:val="22"/>
        </w:rPr>
      </w:pPr>
    </w:p>
    <w:p w14:paraId="1FF2305F" w14:textId="77777777" w:rsidR="008C7030" w:rsidRDefault="008C7030" w:rsidP="008C7030">
      <w:pPr>
        <w:rPr>
          <w:rFonts w:cs="Arial"/>
          <w:szCs w:val="22"/>
        </w:rPr>
      </w:pPr>
      <w:bookmarkStart w:id="0" w:name="ort"/>
      <w:bookmarkEnd w:id="0"/>
    </w:p>
    <w:p w14:paraId="2936683B" w14:textId="77777777" w:rsidR="008C7030" w:rsidRDefault="008C7030" w:rsidP="008C7030">
      <w:pPr>
        <w:rPr>
          <w:rFonts w:cs="Arial"/>
          <w:szCs w:val="22"/>
        </w:rPr>
      </w:pPr>
    </w:p>
    <w:p w14:paraId="2749705C" w14:textId="77777777" w:rsidR="008C7030" w:rsidRDefault="008C7030" w:rsidP="008C7030">
      <w:pPr>
        <w:rPr>
          <w:rFonts w:cs="Arial"/>
          <w:szCs w:val="22"/>
        </w:rPr>
      </w:pPr>
    </w:p>
    <w:p w14:paraId="4768337E" w14:textId="77777777" w:rsidR="008C7030" w:rsidRDefault="008C7030" w:rsidP="008C7030">
      <w:pPr>
        <w:rPr>
          <w:rFonts w:cs="Arial"/>
          <w:szCs w:val="22"/>
        </w:rPr>
      </w:pPr>
    </w:p>
    <w:p w14:paraId="038C39DA" w14:textId="77777777" w:rsidR="0062422E" w:rsidRPr="00FD4E42" w:rsidRDefault="0062422E" w:rsidP="008C7030">
      <w:pPr>
        <w:rPr>
          <w:rFonts w:cs="Arial"/>
          <w:szCs w:val="22"/>
        </w:rPr>
      </w:pPr>
    </w:p>
    <w:p w14:paraId="359401D7" w14:textId="2ED1235C" w:rsidR="008C7030" w:rsidRPr="00FD4E42" w:rsidRDefault="00A4389C" w:rsidP="002A0B9A">
      <w:pPr>
        <w:tabs>
          <w:tab w:val="left" w:pos="3240"/>
        </w:tabs>
        <w:rPr>
          <w:rFonts w:cs="Arial"/>
          <w:szCs w:val="22"/>
        </w:rPr>
      </w:pPr>
      <w:r w:rsidRPr="00390A47">
        <w:rPr>
          <w:rFonts w:cs="Arial"/>
          <w:szCs w:val="22"/>
        </w:rPr>
        <w:t>Herisau</w:t>
      </w:r>
      <w:r w:rsidR="008C7030" w:rsidRPr="00390A47">
        <w:rPr>
          <w:rFonts w:cs="Arial"/>
          <w:szCs w:val="22"/>
        </w:rPr>
        <w:t>,</w:t>
      </w:r>
      <w:r w:rsidR="00D616F9" w:rsidRPr="00390A47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11</w:t>
      </w:r>
      <w:r w:rsidR="00D42134" w:rsidRPr="00BE022C">
        <w:rPr>
          <w:rFonts w:cs="Arial"/>
          <w:szCs w:val="22"/>
        </w:rPr>
        <w:t>.</w:t>
      </w:r>
      <w:r w:rsidR="005770FF">
        <w:rPr>
          <w:rFonts w:cs="Arial"/>
          <w:szCs w:val="22"/>
        </w:rPr>
        <w:t>11</w:t>
      </w:r>
      <w:r w:rsidR="00D42134" w:rsidRPr="00BE022C">
        <w:rPr>
          <w:rFonts w:cs="Arial"/>
          <w:szCs w:val="22"/>
        </w:rPr>
        <w:t>.202</w:t>
      </w:r>
      <w:r w:rsidR="00BE022C">
        <w:rPr>
          <w:rFonts w:cs="Arial"/>
          <w:szCs w:val="22"/>
        </w:rPr>
        <w:t>5</w:t>
      </w:r>
    </w:p>
    <w:p w14:paraId="0A175DF0" w14:textId="77777777" w:rsidR="003776FB" w:rsidRDefault="003776FB" w:rsidP="008C7030">
      <w:pPr>
        <w:rPr>
          <w:rFonts w:cs="Arial"/>
          <w:szCs w:val="22"/>
        </w:rPr>
      </w:pPr>
    </w:p>
    <w:p w14:paraId="3D7B88F1" w14:textId="77777777" w:rsidR="006E03BB" w:rsidRDefault="006E03BB" w:rsidP="008C7030">
      <w:pPr>
        <w:rPr>
          <w:rFonts w:cs="Arial"/>
          <w:szCs w:val="22"/>
        </w:rPr>
      </w:pPr>
    </w:p>
    <w:p w14:paraId="47416DB3" w14:textId="77777777" w:rsidR="006E03BB" w:rsidRPr="00FD4E42" w:rsidRDefault="006E03BB" w:rsidP="008C7030">
      <w:pPr>
        <w:rPr>
          <w:rFonts w:cs="Arial"/>
          <w:szCs w:val="22"/>
        </w:rPr>
      </w:pPr>
    </w:p>
    <w:p w14:paraId="341A584D" w14:textId="0678FC98" w:rsidR="006E04C3" w:rsidRPr="0017605B" w:rsidRDefault="005770FF" w:rsidP="006E04C3">
      <w:pPr>
        <w:pStyle w:val="Betreffnis"/>
        <w:rPr>
          <w:rFonts w:cs="Arial"/>
          <w:szCs w:val="22"/>
        </w:rPr>
      </w:pPr>
      <w:r>
        <w:rPr>
          <w:rFonts w:cs="Arial"/>
          <w:bCs w:val="0"/>
          <w:szCs w:val="22"/>
        </w:rPr>
        <w:t>U</w:t>
      </w:r>
      <w:r w:rsidR="00FE3427" w:rsidRPr="00BE022C">
        <w:rPr>
          <w:rFonts w:cs="Arial"/>
          <w:bCs w:val="0"/>
          <w:szCs w:val="22"/>
        </w:rPr>
        <w:t>nterhaltsarbeiten</w:t>
      </w:r>
      <w:r w:rsidR="00FB0BAD" w:rsidRPr="00BE022C">
        <w:rPr>
          <w:rFonts w:cs="Arial"/>
          <w:bCs w:val="0"/>
          <w:szCs w:val="22"/>
        </w:rPr>
        <w:t xml:space="preserve"> im Bereich </w:t>
      </w:r>
      <w:r w:rsidR="00AF2B5F">
        <w:rPr>
          <w:rFonts w:cs="Arial"/>
          <w:bCs w:val="0"/>
          <w:szCs w:val="22"/>
        </w:rPr>
        <w:t>Herisau</w:t>
      </w:r>
    </w:p>
    <w:p w14:paraId="71BA4781" w14:textId="77777777" w:rsidR="006E03BB" w:rsidRDefault="006E03BB" w:rsidP="008C7030">
      <w:pPr>
        <w:rPr>
          <w:rFonts w:cs="Arial"/>
          <w:szCs w:val="22"/>
        </w:rPr>
      </w:pPr>
    </w:p>
    <w:p w14:paraId="12560F49" w14:textId="77777777" w:rsidR="006E03BB" w:rsidRDefault="006E03BB" w:rsidP="008C7030">
      <w:pPr>
        <w:rPr>
          <w:rFonts w:cs="Arial"/>
          <w:szCs w:val="22"/>
        </w:rPr>
      </w:pPr>
    </w:p>
    <w:p w14:paraId="0A951AE5" w14:textId="77777777" w:rsidR="00D42134" w:rsidRDefault="00D42134" w:rsidP="00D42134">
      <w:pPr>
        <w:rPr>
          <w:rFonts w:cs="Arial"/>
          <w:szCs w:val="22"/>
        </w:rPr>
      </w:pPr>
      <w:r w:rsidRPr="0017605B">
        <w:rPr>
          <w:rFonts w:cs="Arial"/>
          <w:szCs w:val="22"/>
        </w:rPr>
        <w:t xml:space="preserve">Sehr </w:t>
      </w:r>
      <w:r>
        <w:rPr>
          <w:rFonts w:cs="Arial"/>
          <w:szCs w:val="22"/>
        </w:rPr>
        <w:t>geehrte Anwohnerin</w:t>
      </w:r>
    </w:p>
    <w:p w14:paraId="15357F96" w14:textId="77777777" w:rsidR="00D42134" w:rsidRPr="0017605B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Sehr geehrter Anwohner</w:t>
      </w:r>
    </w:p>
    <w:p w14:paraId="406C6067" w14:textId="77777777" w:rsidR="00D42134" w:rsidRPr="0017605B" w:rsidRDefault="00D42134" w:rsidP="00D42134">
      <w:pPr>
        <w:rPr>
          <w:rFonts w:cs="Arial"/>
          <w:szCs w:val="22"/>
        </w:rPr>
      </w:pPr>
    </w:p>
    <w:p w14:paraId="3964A085" w14:textId="4E7AD818" w:rsidR="00243743" w:rsidRDefault="001E2412" w:rsidP="001E2412">
      <w:pPr>
        <w:rPr>
          <w:rFonts w:cs="Arial"/>
          <w:szCs w:val="22"/>
        </w:rPr>
      </w:pPr>
      <w:r w:rsidRPr="001E2412">
        <w:rPr>
          <w:rFonts w:cs="Arial"/>
          <w:szCs w:val="22"/>
        </w:rPr>
        <w:t xml:space="preserve">Die Appenzeller Bahnen </w:t>
      </w:r>
      <w:r w:rsidR="00895B82">
        <w:rPr>
          <w:rFonts w:cs="Arial"/>
          <w:szCs w:val="22"/>
        </w:rPr>
        <w:t>vernetzen</w:t>
      </w:r>
      <w:r w:rsidR="00CD5835">
        <w:rPr>
          <w:rFonts w:cs="Arial"/>
          <w:szCs w:val="22"/>
        </w:rPr>
        <w:t xml:space="preserve"> Regionen zwischen Bodensee, Thur und Alpstein</w:t>
      </w:r>
      <w:r w:rsidR="00287649">
        <w:rPr>
          <w:rFonts w:cs="Arial"/>
          <w:szCs w:val="22"/>
        </w:rPr>
        <w:t xml:space="preserve"> und bieten</w:t>
      </w:r>
      <w:r w:rsidR="00CD5835">
        <w:rPr>
          <w:rFonts w:cs="Arial"/>
          <w:szCs w:val="22"/>
        </w:rPr>
        <w:t xml:space="preserve"> j</w:t>
      </w:r>
      <w:r w:rsidRPr="001E2412">
        <w:rPr>
          <w:rFonts w:cs="Arial"/>
          <w:szCs w:val="22"/>
        </w:rPr>
        <w:t xml:space="preserve">ährlich </w:t>
      </w:r>
      <w:r w:rsidR="00287649">
        <w:rPr>
          <w:rFonts w:cs="Arial"/>
          <w:szCs w:val="22"/>
        </w:rPr>
        <w:t xml:space="preserve">rund </w:t>
      </w:r>
      <w:r w:rsidRPr="001E2412">
        <w:rPr>
          <w:rFonts w:cs="Arial"/>
          <w:szCs w:val="22"/>
        </w:rPr>
        <w:t>6 Millionen Fahrgäste</w:t>
      </w:r>
      <w:r w:rsidR="00287649">
        <w:rPr>
          <w:rFonts w:cs="Arial"/>
          <w:szCs w:val="22"/>
        </w:rPr>
        <w:t>n ein sicheres, pünktliches und komfortables Fahrerlebnis.</w:t>
      </w:r>
      <w:r w:rsidRPr="001E2412">
        <w:rPr>
          <w:rFonts w:cs="Arial"/>
          <w:szCs w:val="22"/>
        </w:rPr>
        <w:t xml:space="preserve"> </w:t>
      </w:r>
      <w:r w:rsidR="00716B0D">
        <w:rPr>
          <w:rFonts w:cs="Arial"/>
          <w:szCs w:val="22"/>
        </w:rPr>
        <w:t>Die intensiv genutzte Infrastruktur</w:t>
      </w:r>
      <w:r w:rsidRPr="001E2412">
        <w:rPr>
          <w:rFonts w:cs="Arial"/>
          <w:szCs w:val="22"/>
        </w:rPr>
        <w:t xml:space="preserve"> muss gepflegt </w:t>
      </w:r>
      <w:r w:rsidR="00D663C1">
        <w:rPr>
          <w:rFonts w:cs="Arial"/>
          <w:szCs w:val="22"/>
        </w:rPr>
        <w:t xml:space="preserve">und instandgehalten </w:t>
      </w:r>
      <w:r w:rsidRPr="001E2412">
        <w:rPr>
          <w:rFonts w:cs="Arial"/>
          <w:szCs w:val="22"/>
        </w:rPr>
        <w:t>werden, damit die Züge auch künftig sicher und pünktlich ans Ziel kommen.</w:t>
      </w:r>
      <w:r w:rsidR="007E3A53">
        <w:rPr>
          <w:rFonts w:cs="Arial"/>
          <w:szCs w:val="22"/>
        </w:rPr>
        <w:t xml:space="preserve"> </w:t>
      </w:r>
    </w:p>
    <w:p w14:paraId="60586D11" w14:textId="77777777" w:rsidR="00D42134" w:rsidRDefault="00D42134" w:rsidP="00D42134">
      <w:pPr>
        <w:rPr>
          <w:rFonts w:cs="Arial"/>
          <w:szCs w:val="22"/>
        </w:rPr>
      </w:pPr>
    </w:p>
    <w:p w14:paraId="6F0D2A57" w14:textId="441E1246" w:rsidR="00C725E2" w:rsidRPr="00C725E2" w:rsidRDefault="005237E6" w:rsidP="00D42134">
      <w:pPr>
        <w:rPr>
          <w:rFonts w:cs="Arial"/>
          <w:szCs w:val="22"/>
        </w:rPr>
      </w:pPr>
      <w:r>
        <w:rPr>
          <w:rFonts w:cs="Arial"/>
          <w:szCs w:val="22"/>
        </w:rPr>
        <w:t>D</w:t>
      </w:r>
      <w:r w:rsidR="00D42134" w:rsidRPr="00C725E2">
        <w:rPr>
          <w:rFonts w:cs="Arial"/>
          <w:szCs w:val="22"/>
        </w:rPr>
        <w:t>ie Appenzeller Bahnen</w:t>
      </w:r>
      <w:r w:rsidR="00C725E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führen </w:t>
      </w:r>
      <w:r w:rsidR="00C725E2">
        <w:rPr>
          <w:rFonts w:cs="Arial"/>
          <w:szCs w:val="22"/>
        </w:rPr>
        <w:t>folgende</w:t>
      </w:r>
      <w:r w:rsidR="002F2C03">
        <w:rPr>
          <w:rFonts w:cs="Arial"/>
          <w:szCs w:val="22"/>
        </w:rPr>
        <w:t xml:space="preserve"> Bauarbeiten</w:t>
      </w:r>
      <w:r w:rsidR="00D42134" w:rsidRPr="00C725E2">
        <w:rPr>
          <w:rFonts w:cs="Arial"/>
          <w:szCs w:val="22"/>
        </w:rPr>
        <w:t xml:space="preserve"> </w:t>
      </w:r>
      <w:r w:rsidR="003340EA" w:rsidRPr="00C725E2">
        <w:rPr>
          <w:rFonts w:cs="Arial"/>
          <w:szCs w:val="22"/>
        </w:rPr>
        <w:t>durch</w:t>
      </w:r>
      <w:r w:rsidR="00C725E2" w:rsidRPr="00C725E2">
        <w:rPr>
          <w:rFonts w:cs="Arial"/>
          <w:szCs w:val="22"/>
        </w:rPr>
        <w:t>:</w:t>
      </w:r>
    </w:p>
    <w:p w14:paraId="3A105B23" w14:textId="56FF6E2D" w:rsidR="00C725E2" w:rsidRPr="00E8240D" w:rsidRDefault="00AF7A1C" w:rsidP="0086001A">
      <w:pPr>
        <w:pStyle w:val="Listenabsatz"/>
        <w:numPr>
          <w:ilvl w:val="0"/>
          <w:numId w:val="7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Datum: </w:t>
      </w:r>
      <w:r w:rsidR="005770FF">
        <w:rPr>
          <w:rFonts w:cs="Arial"/>
          <w:szCs w:val="22"/>
        </w:rPr>
        <w:t>Mittwoch,</w:t>
      </w:r>
      <w:r w:rsidR="002F2C03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19</w:t>
      </w:r>
      <w:r w:rsidR="00BE022C" w:rsidRPr="00BE022C">
        <w:rPr>
          <w:rFonts w:cs="Arial"/>
          <w:szCs w:val="22"/>
        </w:rPr>
        <w:t>.</w:t>
      </w:r>
      <w:r w:rsidR="00C67CDA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November</w:t>
      </w:r>
      <w:r w:rsidR="00C67CDA" w:rsidRPr="00BE022C">
        <w:rPr>
          <w:rFonts w:cs="Arial"/>
          <w:szCs w:val="22"/>
        </w:rPr>
        <w:t xml:space="preserve"> 202</w:t>
      </w:r>
      <w:r w:rsidR="00BE022C" w:rsidRPr="00BE022C">
        <w:rPr>
          <w:rFonts w:cs="Arial"/>
          <w:szCs w:val="22"/>
        </w:rPr>
        <w:t>5</w:t>
      </w:r>
      <w:r w:rsidR="00C67CDA" w:rsidRPr="00BE022C">
        <w:rPr>
          <w:rFonts w:cs="Arial"/>
          <w:szCs w:val="22"/>
        </w:rPr>
        <w:t xml:space="preserve"> </w:t>
      </w:r>
      <w:r w:rsidR="00D42134" w:rsidRPr="00BE022C">
        <w:rPr>
          <w:rFonts w:cs="Arial"/>
          <w:szCs w:val="22"/>
        </w:rPr>
        <w:t xml:space="preserve">bis </w:t>
      </w:r>
      <w:r w:rsidR="005770FF">
        <w:rPr>
          <w:rFonts w:cs="Arial"/>
          <w:szCs w:val="22"/>
        </w:rPr>
        <w:t>Freitag</w:t>
      </w:r>
      <w:r w:rsidR="00C67CDA" w:rsidRPr="00BE022C">
        <w:rPr>
          <w:rFonts w:cs="Arial"/>
          <w:szCs w:val="22"/>
        </w:rPr>
        <w:t>,</w:t>
      </w:r>
      <w:r w:rsidR="005770FF">
        <w:rPr>
          <w:rFonts w:cs="Arial"/>
          <w:szCs w:val="22"/>
        </w:rPr>
        <w:t>21.</w:t>
      </w:r>
      <w:r w:rsidR="00C67CDA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 xml:space="preserve">November </w:t>
      </w:r>
      <w:r w:rsidR="00C67CDA" w:rsidRPr="00BE022C">
        <w:rPr>
          <w:rFonts w:cs="Arial"/>
          <w:szCs w:val="22"/>
        </w:rPr>
        <w:t>202</w:t>
      </w:r>
      <w:r w:rsidR="00BE022C" w:rsidRPr="00BE022C">
        <w:rPr>
          <w:rFonts w:cs="Arial"/>
          <w:szCs w:val="22"/>
        </w:rPr>
        <w:t>5</w:t>
      </w:r>
    </w:p>
    <w:p w14:paraId="3B5D1A37" w14:textId="59CB2FEC" w:rsidR="00D42134" w:rsidRPr="00BE022C" w:rsidRDefault="00AF7A1C" w:rsidP="0086001A">
      <w:pPr>
        <w:pStyle w:val="Listenabsatz"/>
        <w:numPr>
          <w:ilvl w:val="0"/>
          <w:numId w:val="7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Arbeiten: </w:t>
      </w:r>
      <w:r w:rsidR="005770FF">
        <w:rPr>
          <w:rFonts w:cs="Arial"/>
          <w:szCs w:val="22"/>
        </w:rPr>
        <w:t>U</w:t>
      </w:r>
      <w:r w:rsidR="00D42134" w:rsidRPr="00BE022C">
        <w:rPr>
          <w:rFonts w:cs="Arial"/>
          <w:szCs w:val="22"/>
        </w:rPr>
        <w:t xml:space="preserve">nterhaltsarbeiten im Bereich </w:t>
      </w:r>
      <w:r w:rsidR="00AF2B5F">
        <w:rPr>
          <w:rFonts w:cs="Arial"/>
          <w:szCs w:val="22"/>
        </w:rPr>
        <w:t>Herisau</w:t>
      </w:r>
    </w:p>
    <w:p w14:paraId="7DC37F2D" w14:textId="77777777" w:rsidR="00D42134" w:rsidRDefault="00D42134" w:rsidP="00D42134">
      <w:pPr>
        <w:rPr>
          <w:rFonts w:cs="Arial"/>
          <w:szCs w:val="22"/>
        </w:rPr>
      </w:pPr>
    </w:p>
    <w:p w14:paraId="4FF2E153" w14:textId="277877BE" w:rsidR="00D42134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Aus bahnbetrieblichen Gründen</w:t>
      </w:r>
      <w:r w:rsidR="00355759">
        <w:rPr>
          <w:rFonts w:cs="Arial"/>
          <w:szCs w:val="22"/>
        </w:rPr>
        <w:t xml:space="preserve"> </w:t>
      </w:r>
      <w:r w:rsidR="006D7536">
        <w:rPr>
          <w:rFonts w:cs="Arial"/>
          <w:szCs w:val="22"/>
        </w:rPr>
        <w:t>können</w:t>
      </w:r>
      <w:r w:rsidR="00355759">
        <w:rPr>
          <w:rFonts w:cs="Arial"/>
          <w:szCs w:val="22"/>
        </w:rPr>
        <w:t xml:space="preserve"> diese</w:t>
      </w:r>
      <w:r>
        <w:rPr>
          <w:rFonts w:cs="Arial"/>
          <w:szCs w:val="22"/>
        </w:rPr>
        <w:t xml:space="preserve"> Arbeiten </w:t>
      </w:r>
      <w:r w:rsidR="006D7536">
        <w:rPr>
          <w:rFonts w:cs="Arial"/>
          <w:szCs w:val="22"/>
        </w:rPr>
        <w:t xml:space="preserve">nur </w:t>
      </w:r>
      <w:r>
        <w:rPr>
          <w:rFonts w:cs="Arial"/>
          <w:szCs w:val="22"/>
        </w:rPr>
        <w:t>nachts ausgeführt</w:t>
      </w:r>
      <w:r w:rsidR="006D7536">
        <w:rPr>
          <w:rFonts w:cs="Arial"/>
          <w:szCs w:val="22"/>
        </w:rPr>
        <w:t xml:space="preserve"> werden</w:t>
      </w:r>
      <w:r>
        <w:rPr>
          <w:rFonts w:cs="Arial"/>
          <w:szCs w:val="22"/>
        </w:rPr>
        <w:t>. Auf der Rückseite finden Sie eine Aufstellung der geplanten Nachtarbeit</w:t>
      </w:r>
      <w:r w:rsidR="006D7536">
        <w:rPr>
          <w:rFonts w:cs="Arial"/>
          <w:szCs w:val="22"/>
        </w:rPr>
        <w:t>en</w:t>
      </w:r>
      <w:r>
        <w:rPr>
          <w:rFonts w:cs="Arial"/>
          <w:szCs w:val="22"/>
        </w:rPr>
        <w:t xml:space="preserve">, welche </w:t>
      </w:r>
      <w:r w:rsidR="00E12455">
        <w:rPr>
          <w:rFonts w:cs="Arial"/>
          <w:szCs w:val="22"/>
        </w:rPr>
        <w:t>teils</w:t>
      </w:r>
      <w:r>
        <w:rPr>
          <w:rFonts w:cs="Arial"/>
          <w:szCs w:val="22"/>
        </w:rPr>
        <w:t xml:space="preserve"> lärmintensiv sein können. </w:t>
      </w:r>
    </w:p>
    <w:p w14:paraId="2157796E" w14:textId="7597F9F8" w:rsidR="005552D6" w:rsidRPr="00BE022C" w:rsidRDefault="005552D6" w:rsidP="00BE022C">
      <w:pPr>
        <w:rPr>
          <w:rFonts w:cs="Arial"/>
          <w:szCs w:val="22"/>
        </w:rPr>
      </w:pPr>
    </w:p>
    <w:p w14:paraId="2D180A31" w14:textId="77777777" w:rsidR="005552D6" w:rsidRDefault="005552D6" w:rsidP="00D42134">
      <w:pPr>
        <w:rPr>
          <w:rFonts w:cs="Arial"/>
          <w:szCs w:val="22"/>
        </w:rPr>
      </w:pPr>
    </w:p>
    <w:p w14:paraId="6AD05E8D" w14:textId="77777777" w:rsidR="00D42134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Wir bemühen uns, den Lärm während der Bauarbeiten auf ein Minimum zu reduzieren und danken für Ihr Verständnis.</w:t>
      </w:r>
    </w:p>
    <w:p w14:paraId="517CE539" w14:textId="77777777" w:rsidR="0024754A" w:rsidRDefault="0024754A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2AD3F3B2" w14:textId="77777777" w:rsidR="009A2597" w:rsidRDefault="009A2597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439B550D" w14:textId="52EDC0AE" w:rsidR="008C7030" w:rsidRDefault="008C7030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  <w:r w:rsidRPr="009B5153">
        <w:rPr>
          <w:rFonts w:cs="Arial"/>
          <w:sz w:val="22"/>
          <w:szCs w:val="22"/>
        </w:rPr>
        <w:t xml:space="preserve">Freundliche </w:t>
      </w:r>
      <w:proofErr w:type="spellStart"/>
      <w:r w:rsidRPr="009B5153">
        <w:rPr>
          <w:rFonts w:cs="Arial"/>
          <w:sz w:val="22"/>
          <w:szCs w:val="22"/>
        </w:rPr>
        <w:t>Grüsse</w:t>
      </w:r>
      <w:proofErr w:type="spellEnd"/>
      <w:r w:rsidR="009B5153" w:rsidRPr="009B5153">
        <w:rPr>
          <w:rFonts w:cs="Arial"/>
          <w:sz w:val="22"/>
          <w:szCs w:val="22"/>
        </w:rPr>
        <w:br/>
        <w:t>Appenzeller Bahnen</w:t>
      </w:r>
      <w:r w:rsidR="009B5153">
        <w:rPr>
          <w:rFonts w:cs="Arial"/>
          <w:sz w:val="22"/>
          <w:szCs w:val="22"/>
        </w:rPr>
        <w:t xml:space="preserve"> AG</w:t>
      </w:r>
    </w:p>
    <w:p w14:paraId="0605C016" w14:textId="25A6BC8C" w:rsidR="00BE022C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089C1550" w14:textId="66EA585B" w:rsidR="00BE022C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474C8109" w14:textId="77777777" w:rsidR="00BE022C" w:rsidRPr="009B5153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31C8395E" w14:textId="7457291F" w:rsidR="00CD38B5" w:rsidRPr="0017605B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  <w:r w:rsidRPr="0017605B">
        <w:rPr>
          <w:noProof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1D50FDBB" wp14:editId="1D94C1FD">
            <wp:simplePos x="0" y="0"/>
            <wp:positionH relativeFrom="column">
              <wp:posOffset>2876550</wp:posOffset>
            </wp:positionH>
            <wp:positionV relativeFrom="paragraph">
              <wp:posOffset>158750</wp:posOffset>
            </wp:positionV>
            <wp:extent cx="1139825" cy="5956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AB6B4" w14:textId="5406BF51" w:rsidR="008C7030" w:rsidRPr="0017605B" w:rsidRDefault="00BE022C" w:rsidP="00F02E9D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6A08185" wp14:editId="4695AE8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90245" cy="595630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EF35" w14:textId="68ED5808" w:rsidR="003776FB" w:rsidRPr="0017605B" w:rsidRDefault="003776FB" w:rsidP="00F02E9D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</w:p>
    <w:p w14:paraId="1D979448" w14:textId="06394708" w:rsidR="00007EF0" w:rsidRPr="00BE022C" w:rsidRDefault="00007EF0" w:rsidP="00BB085E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  <w:highlight w:val="yellow"/>
        </w:rPr>
      </w:pPr>
    </w:p>
    <w:p w14:paraId="00268E28" w14:textId="77777777" w:rsidR="006E03BB" w:rsidRDefault="006E03BB" w:rsidP="0060503F">
      <w:pPr>
        <w:rPr>
          <w:szCs w:val="22"/>
        </w:rPr>
      </w:pPr>
    </w:p>
    <w:p w14:paraId="76607BBD" w14:textId="77777777" w:rsidR="00BE022C" w:rsidRPr="0017605B" w:rsidRDefault="00BE022C" w:rsidP="00BE022C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Michael Bolt</w:t>
      </w:r>
      <w:r w:rsidRPr="00F76D7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  <w:t>Christian Huber</w:t>
      </w:r>
    </w:p>
    <w:p w14:paraId="6E7805FB" w14:textId="77777777" w:rsidR="00BE022C" w:rsidRPr="00BB085E" w:rsidRDefault="00BE022C" w:rsidP="00BE022C">
      <w:pPr>
        <w:pStyle w:val="ABBriefanrede"/>
        <w:tabs>
          <w:tab w:val="left" w:pos="4536"/>
        </w:tabs>
        <w:spacing w:after="0"/>
        <w:rPr>
          <w:sz w:val="22"/>
          <w:szCs w:val="22"/>
        </w:rPr>
      </w:pPr>
      <w:r w:rsidRPr="0017605B">
        <w:rPr>
          <w:sz w:val="22"/>
          <w:szCs w:val="22"/>
        </w:rPr>
        <w:t xml:space="preserve">Leiter </w:t>
      </w:r>
      <w:r>
        <w:rPr>
          <w:sz w:val="22"/>
          <w:szCs w:val="22"/>
        </w:rPr>
        <w:t>Fahrbahn</w:t>
      </w:r>
      <w:r w:rsidRPr="0017605B">
        <w:rPr>
          <w:sz w:val="22"/>
          <w:szCs w:val="22"/>
        </w:rPr>
        <w:tab/>
      </w:r>
      <w:r>
        <w:rPr>
          <w:sz w:val="22"/>
          <w:szCs w:val="22"/>
        </w:rPr>
        <w:t>Bahnmeister Herisau</w:t>
      </w:r>
    </w:p>
    <w:p w14:paraId="622842D6" w14:textId="77777777" w:rsidR="00145C5D" w:rsidRPr="0060503F" w:rsidRDefault="00007EF0" w:rsidP="00AB1D4D">
      <w:pPr>
        <w:pBdr>
          <w:bottom w:val="single" w:sz="4" w:space="1" w:color="auto"/>
        </w:pBdr>
        <w:spacing w:after="120"/>
        <w:rPr>
          <w:szCs w:val="22"/>
        </w:rPr>
      </w:pPr>
      <w:r w:rsidRPr="00414AB6">
        <w:rPr>
          <w:szCs w:val="22"/>
        </w:rPr>
        <w:br w:type="page"/>
      </w:r>
    </w:p>
    <w:p w14:paraId="3D98EF53" w14:textId="77777777" w:rsidR="0017605B" w:rsidRPr="00AF0D0B" w:rsidRDefault="00145C5D" w:rsidP="005B262F">
      <w:pPr>
        <w:spacing w:after="120"/>
        <w:rPr>
          <w:szCs w:val="22"/>
        </w:rPr>
      </w:pPr>
      <w:r w:rsidRPr="00AF0D0B">
        <w:rPr>
          <w:b/>
          <w:szCs w:val="22"/>
        </w:rPr>
        <w:lastRenderedPageBreak/>
        <w:t>Ü</w:t>
      </w:r>
      <w:r w:rsidR="0017605B" w:rsidRPr="00AF0D0B">
        <w:rPr>
          <w:b/>
          <w:szCs w:val="22"/>
        </w:rPr>
        <w:t>bersicht über die vorg</w:t>
      </w:r>
      <w:r w:rsidR="0002009C" w:rsidRPr="00AF0D0B">
        <w:rPr>
          <w:b/>
          <w:szCs w:val="22"/>
        </w:rPr>
        <w:t>esehenen Nachtarbeiten</w:t>
      </w:r>
    </w:p>
    <w:p w14:paraId="2F221460" w14:textId="77777777" w:rsidR="00AB1D4D" w:rsidRDefault="00AB1D4D" w:rsidP="00AB1D4D">
      <w:pPr>
        <w:rPr>
          <w:rFonts w:cs="Arial"/>
          <w:szCs w:val="22"/>
        </w:rPr>
      </w:pPr>
      <w:r w:rsidRPr="0017605B">
        <w:rPr>
          <w:rFonts w:cs="Arial"/>
          <w:szCs w:val="22"/>
        </w:rPr>
        <w:t>Beachten Sie bitte, dass allenfalls unvorhergesehene Arbeiten kurzfristig angeordnet werden müssen und dabei kleine Abweichungen von dieser Planung entstehen können.</w:t>
      </w:r>
      <w:r>
        <w:rPr>
          <w:rFonts w:cs="Arial"/>
          <w:szCs w:val="22"/>
        </w:rPr>
        <w:t xml:space="preserve"> </w:t>
      </w:r>
    </w:p>
    <w:p w14:paraId="49747CD1" w14:textId="7F28D095" w:rsidR="00AB1D4D" w:rsidRDefault="00AB1D4D" w:rsidP="0017605B">
      <w:pPr>
        <w:spacing w:after="120"/>
        <w:rPr>
          <w:b/>
          <w:szCs w:val="22"/>
        </w:rPr>
      </w:pPr>
    </w:p>
    <w:tbl>
      <w:tblPr>
        <w:tblStyle w:val="TabellemithellemGitternetz"/>
        <w:tblW w:w="9198" w:type="dxa"/>
        <w:tblLook w:val="04A0" w:firstRow="1" w:lastRow="0" w:firstColumn="1" w:lastColumn="0" w:noHBand="0" w:noVBand="1"/>
      </w:tblPr>
      <w:tblGrid>
        <w:gridCol w:w="1937"/>
        <w:gridCol w:w="2238"/>
        <w:gridCol w:w="1921"/>
        <w:gridCol w:w="3102"/>
      </w:tblGrid>
      <w:tr w:rsidR="00343301" w:rsidRPr="000B257A" w14:paraId="2B59EB4A" w14:textId="77777777" w:rsidTr="005B262F">
        <w:tc>
          <w:tcPr>
            <w:tcW w:w="1937" w:type="dxa"/>
          </w:tcPr>
          <w:p w14:paraId="14E544E1" w14:textId="11D887FB" w:rsidR="00343301" w:rsidRPr="000B257A" w:rsidRDefault="00AA3605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In den Nächten v</w:t>
            </w:r>
            <w:r w:rsidR="00343301" w:rsidRPr="000B257A">
              <w:rPr>
                <w:b/>
                <w:szCs w:val="22"/>
              </w:rPr>
              <w:t>on</w:t>
            </w:r>
          </w:p>
        </w:tc>
        <w:tc>
          <w:tcPr>
            <w:tcW w:w="2238" w:type="dxa"/>
          </w:tcPr>
          <w:p w14:paraId="3A90353E" w14:textId="62FCE00F" w:rsidR="00343301" w:rsidRPr="000B257A" w:rsidRDefault="009B5153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B</w:t>
            </w:r>
            <w:r w:rsidR="00343301" w:rsidRPr="000B257A">
              <w:rPr>
                <w:b/>
                <w:szCs w:val="22"/>
              </w:rPr>
              <w:t>is</w:t>
            </w:r>
          </w:p>
        </w:tc>
        <w:tc>
          <w:tcPr>
            <w:tcW w:w="1921" w:type="dxa"/>
          </w:tcPr>
          <w:p w14:paraId="49576CA1" w14:textId="144B092A" w:rsidR="00343301" w:rsidRPr="000B257A" w:rsidRDefault="00343301" w:rsidP="001A1EA0">
            <w:pPr>
              <w:spacing w:after="120"/>
              <w:rPr>
                <w:b/>
                <w:szCs w:val="22"/>
              </w:rPr>
            </w:pPr>
            <w:r w:rsidRPr="000B257A">
              <w:rPr>
                <w:b/>
                <w:szCs w:val="22"/>
              </w:rPr>
              <w:t>Zeit</w:t>
            </w:r>
          </w:p>
        </w:tc>
        <w:tc>
          <w:tcPr>
            <w:tcW w:w="3102" w:type="dxa"/>
          </w:tcPr>
          <w:p w14:paraId="39EF45EA" w14:textId="3956EE78" w:rsidR="00343301" w:rsidRPr="000B257A" w:rsidRDefault="00F630E9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V</w:t>
            </w:r>
            <w:r w:rsidR="00343301" w:rsidRPr="000B257A">
              <w:rPr>
                <w:b/>
                <w:szCs w:val="22"/>
              </w:rPr>
              <w:t>orgesehene Arbeiten</w:t>
            </w:r>
          </w:p>
        </w:tc>
      </w:tr>
      <w:tr w:rsidR="00343301" w:rsidRPr="000B257A" w14:paraId="5AD3B693" w14:textId="77777777" w:rsidTr="005B262F">
        <w:tc>
          <w:tcPr>
            <w:tcW w:w="1937" w:type="dxa"/>
          </w:tcPr>
          <w:p w14:paraId="33A44216" w14:textId="5274AC52" w:rsidR="00343301" w:rsidRPr="00120ADC" w:rsidRDefault="005770FF" w:rsidP="001A1EA0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</w:t>
            </w:r>
            <w:r w:rsidR="00343301" w:rsidRPr="00BE022C">
              <w:rPr>
                <w:rFonts w:cs="Arial"/>
                <w:szCs w:val="22"/>
              </w:rPr>
              <w:t>.</w:t>
            </w:r>
            <w:r w:rsidR="006D7536">
              <w:rPr>
                <w:rFonts w:cs="Arial"/>
                <w:szCs w:val="22"/>
              </w:rPr>
              <w:t>,</w:t>
            </w:r>
            <w:r w:rsidR="009C054D" w:rsidRPr="00BE022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19</w:t>
            </w:r>
            <w:r w:rsidR="00BE022C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11</w:t>
            </w:r>
            <w:r w:rsidR="00BE022C">
              <w:rPr>
                <w:rFonts w:cs="Arial"/>
                <w:szCs w:val="22"/>
              </w:rPr>
              <w:t>.2025</w:t>
            </w:r>
          </w:p>
        </w:tc>
        <w:tc>
          <w:tcPr>
            <w:tcW w:w="2238" w:type="dxa"/>
          </w:tcPr>
          <w:p w14:paraId="3F88156B" w14:textId="49BD8A64" w:rsidR="00343301" w:rsidRPr="00120ADC" w:rsidRDefault="005770FF" w:rsidP="001A1EA0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</w:t>
            </w:r>
            <w:r w:rsidR="006D7536">
              <w:rPr>
                <w:rFonts w:cs="Arial"/>
                <w:szCs w:val="22"/>
              </w:rPr>
              <w:t>.</w:t>
            </w:r>
            <w:r w:rsidR="00BE022C">
              <w:rPr>
                <w:rFonts w:cs="Arial"/>
                <w:szCs w:val="22"/>
              </w:rPr>
              <w:t xml:space="preserve">, </w:t>
            </w:r>
            <w:r>
              <w:rPr>
                <w:rFonts w:cs="Arial"/>
                <w:szCs w:val="22"/>
              </w:rPr>
              <w:t>21</w:t>
            </w:r>
            <w:r w:rsidR="00BE022C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11</w:t>
            </w:r>
            <w:r w:rsidR="00BE022C">
              <w:rPr>
                <w:rFonts w:cs="Arial"/>
                <w:szCs w:val="22"/>
              </w:rPr>
              <w:t>.2025</w:t>
            </w:r>
          </w:p>
        </w:tc>
        <w:tc>
          <w:tcPr>
            <w:tcW w:w="1921" w:type="dxa"/>
          </w:tcPr>
          <w:p w14:paraId="62AA7206" w14:textId="3B1FAC6E" w:rsidR="00343301" w:rsidRPr="005B262F" w:rsidRDefault="00BE022C" w:rsidP="001A1EA0">
            <w:pPr>
              <w:spacing w:after="120"/>
              <w:rPr>
                <w:rFonts w:cs="Arial"/>
                <w:szCs w:val="22"/>
                <w:highlight w:val="yellow"/>
              </w:rPr>
            </w:pPr>
            <w:r w:rsidRPr="00BE022C">
              <w:rPr>
                <w:rFonts w:cs="Arial"/>
                <w:szCs w:val="22"/>
              </w:rPr>
              <w:t>2</w:t>
            </w:r>
            <w:r w:rsidR="006D7536">
              <w:rPr>
                <w:rFonts w:cs="Arial"/>
                <w:szCs w:val="22"/>
              </w:rPr>
              <w:t>2</w:t>
            </w:r>
            <w:r w:rsidR="001C65DF" w:rsidRPr="00BE022C">
              <w:rPr>
                <w:rFonts w:cs="Arial"/>
                <w:szCs w:val="22"/>
              </w:rPr>
              <w:t>.</w:t>
            </w:r>
            <w:r w:rsidR="00827765" w:rsidRPr="00BE022C">
              <w:rPr>
                <w:rFonts w:cs="Arial"/>
                <w:szCs w:val="22"/>
              </w:rPr>
              <w:t>00</w:t>
            </w:r>
            <w:r w:rsidR="001C65DF" w:rsidRPr="00BE022C">
              <w:rPr>
                <w:rFonts w:cs="Arial"/>
                <w:szCs w:val="22"/>
              </w:rPr>
              <w:t>-</w:t>
            </w:r>
            <w:r w:rsidRPr="00BE022C">
              <w:rPr>
                <w:rFonts w:cs="Arial"/>
                <w:szCs w:val="22"/>
              </w:rPr>
              <w:t>05</w:t>
            </w:r>
            <w:r w:rsidR="001C65DF" w:rsidRPr="00BE022C">
              <w:rPr>
                <w:rFonts w:cs="Arial"/>
                <w:szCs w:val="22"/>
              </w:rPr>
              <w:t>.</w:t>
            </w:r>
            <w:r w:rsidR="00827765" w:rsidRPr="00BE022C">
              <w:rPr>
                <w:rFonts w:cs="Arial"/>
                <w:szCs w:val="22"/>
              </w:rPr>
              <w:t>00</w:t>
            </w:r>
            <w:r w:rsidR="001C65DF" w:rsidRPr="00BE022C">
              <w:rPr>
                <w:rFonts w:cs="Arial"/>
                <w:szCs w:val="22"/>
              </w:rPr>
              <w:t xml:space="preserve"> Uhr</w:t>
            </w:r>
          </w:p>
        </w:tc>
        <w:tc>
          <w:tcPr>
            <w:tcW w:w="3102" w:type="dxa"/>
          </w:tcPr>
          <w:p w14:paraId="3FE54D4F" w14:textId="77777777" w:rsidR="009C054D" w:rsidRPr="00120ADC" w:rsidRDefault="009C054D" w:rsidP="001A1EA0">
            <w:pPr>
              <w:spacing w:after="120"/>
              <w:rPr>
                <w:rFonts w:cs="Arial"/>
                <w:szCs w:val="22"/>
              </w:rPr>
            </w:pPr>
            <w:r w:rsidRPr="00D9337A">
              <w:rPr>
                <w:rFonts w:cs="Arial"/>
                <w:szCs w:val="22"/>
              </w:rPr>
              <w:t>Hauptarbeiten Nacht</w:t>
            </w:r>
          </w:p>
        </w:tc>
      </w:tr>
    </w:tbl>
    <w:p w14:paraId="51C43416" w14:textId="08FF6C06" w:rsidR="001E15D8" w:rsidRDefault="001E15D8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0554255C" w14:textId="2452046A" w:rsidR="0036763B" w:rsidRPr="00FD0C3A" w:rsidRDefault="0060155C" w:rsidP="0036763B">
      <w:pPr>
        <w:pStyle w:val="ABBriefanrede"/>
        <w:tabs>
          <w:tab w:val="left" w:pos="4536"/>
        </w:tabs>
        <w:spacing w:after="120"/>
        <w:rPr>
          <w:rFonts w:cs="Arial"/>
          <w:sz w:val="8"/>
          <w:szCs w:val="6"/>
        </w:rPr>
      </w:pPr>
      <w:r>
        <w:rPr>
          <w:rFonts w:cs="Arial"/>
          <w:sz w:val="22"/>
        </w:rPr>
        <w:t xml:space="preserve">Unter folgendem QR-Code finden Sie weitere </w:t>
      </w:r>
      <w:r w:rsidR="0036763B" w:rsidRPr="00B018C6">
        <w:rPr>
          <w:rFonts w:cs="Arial"/>
          <w:sz w:val="22"/>
        </w:rPr>
        <w:t xml:space="preserve">Informationen </w:t>
      </w:r>
      <w:r w:rsidR="0036763B">
        <w:rPr>
          <w:rFonts w:cs="Arial"/>
          <w:sz w:val="22"/>
        </w:rPr>
        <w:t>zu</w:t>
      </w:r>
      <w:r w:rsidR="008816E4">
        <w:rPr>
          <w:rFonts w:cs="Arial"/>
          <w:sz w:val="22"/>
        </w:rPr>
        <w:t xml:space="preserve"> den</w:t>
      </w:r>
      <w:r w:rsidR="0036763B">
        <w:rPr>
          <w:rFonts w:cs="Arial"/>
          <w:sz w:val="22"/>
        </w:rPr>
        <w:t xml:space="preserve"> aktuellen Bauarbeiten </w:t>
      </w:r>
      <w:r w:rsidR="0036763B" w:rsidRPr="00B018C6">
        <w:rPr>
          <w:rFonts w:cs="Arial"/>
          <w:sz w:val="22"/>
        </w:rPr>
        <w:t xml:space="preserve">und allfällige Änderungen </w:t>
      </w:r>
      <w:r w:rsidR="00972D95">
        <w:rPr>
          <w:rFonts w:cs="Arial"/>
          <w:sz w:val="22"/>
        </w:rPr>
        <w:t>der</w:t>
      </w:r>
      <w:r w:rsidR="0036763B" w:rsidRPr="00B018C6">
        <w:rPr>
          <w:rFonts w:cs="Arial"/>
          <w:sz w:val="22"/>
        </w:rPr>
        <w:t xml:space="preserve"> Nachtarbeiten</w:t>
      </w:r>
      <w:r w:rsidR="00DC083D">
        <w:rPr>
          <w:rFonts w:cs="Arial"/>
          <w:sz w:val="22"/>
        </w:rPr>
        <w:t>:</w:t>
      </w:r>
      <w:r w:rsidR="00FD0C3A">
        <w:rPr>
          <w:rFonts w:cs="Arial"/>
          <w:sz w:val="22"/>
        </w:rPr>
        <w:br/>
      </w:r>
    </w:p>
    <w:p w14:paraId="5C374865" w14:textId="04F5FBB6" w:rsidR="0036763B" w:rsidRPr="0036763B" w:rsidRDefault="00FD0C3A" w:rsidP="00AF0D0B">
      <w:pPr>
        <w:pStyle w:val="ABBriefanrede"/>
        <w:tabs>
          <w:tab w:val="left" w:pos="4536"/>
        </w:tabs>
        <w:spacing w:after="120"/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0C9D5" wp14:editId="2F86EB0E">
            <wp:simplePos x="0" y="0"/>
            <wp:positionH relativeFrom="column">
              <wp:posOffset>43360</wp:posOffset>
            </wp:positionH>
            <wp:positionV relativeFrom="paragraph">
              <wp:posOffset>3554</wp:posOffset>
            </wp:positionV>
            <wp:extent cx="521335" cy="52133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4073" w14:textId="0CC4429D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rFonts w:cs="Arial"/>
          <w:sz w:val="22"/>
        </w:rPr>
        <w:t>www.appenzellerbahnen.ch/bauarbeiten</w:t>
      </w:r>
    </w:p>
    <w:p w14:paraId="482FB302" w14:textId="77777777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3B0D0E44" w14:textId="77777777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4C186CC9" w14:textId="5551AED0" w:rsidR="005A1D2F" w:rsidRPr="00BE022C" w:rsidRDefault="00BB7292" w:rsidP="00BE022C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rFonts w:cs="Arial"/>
          <w:szCs w:val="22"/>
        </w:rPr>
        <w:br/>
      </w:r>
    </w:p>
    <w:tbl>
      <w:tblPr>
        <w:tblW w:w="7905" w:type="dxa"/>
        <w:tblLook w:val="04A0" w:firstRow="1" w:lastRow="0" w:firstColumn="1" w:lastColumn="0" w:noHBand="0" w:noVBand="1"/>
      </w:tblPr>
      <w:tblGrid>
        <w:gridCol w:w="2943"/>
        <w:gridCol w:w="4962"/>
      </w:tblGrid>
      <w:tr w:rsidR="00BB7292" w:rsidRPr="000B257A" w14:paraId="2C3D135D" w14:textId="77777777" w:rsidTr="009510D6">
        <w:tc>
          <w:tcPr>
            <w:tcW w:w="2943" w:type="dxa"/>
          </w:tcPr>
          <w:p w14:paraId="0C236995" w14:textId="77777777" w:rsidR="00BB7292" w:rsidRDefault="00BB7292" w:rsidP="009510D6">
            <w:p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4962" w:type="dxa"/>
          </w:tcPr>
          <w:p w14:paraId="45962603" w14:textId="77777777" w:rsidR="00BB7292" w:rsidRDefault="00BB7292" w:rsidP="009510D6">
            <w:pPr>
              <w:spacing w:after="120"/>
              <w:rPr>
                <w:rFonts w:cs="Arial"/>
                <w:szCs w:val="22"/>
              </w:rPr>
            </w:pPr>
          </w:p>
        </w:tc>
      </w:tr>
    </w:tbl>
    <w:p w14:paraId="4FA036FF" w14:textId="2BCC0334" w:rsidR="00B24BAC" w:rsidRDefault="00BB7292" w:rsidP="00A34915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Situationspla</w:t>
      </w:r>
      <w:r w:rsidR="00A34915">
        <w:rPr>
          <w:b/>
          <w:sz w:val="22"/>
          <w:szCs w:val="22"/>
        </w:rPr>
        <w:t>n</w:t>
      </w:r>
    </w:p>
    <w:p w14:paraId="5D2045F0" w14:textId="328C4F07" w:rsidR="00BB7292" w:rsidRPr="0017605B" w:rsidRDefault="00AF2B5F" w:rsidP="0024754A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 w:rsidRPr="00AF2B5F">
        <w:rPr>
          <w:b/>
          <w:noProof/>
          <w:sz w:val="22"/>
          <w:szCs w:val="22"/>
        </w:rPr>
        <w:drawing>
          <wp:inline distT="0" distB="0" distL="0" distR="0" wp14:anchorId="4BC08D3E" wp14:editId="413395E3">
            <wp:extent cx="5760085" cy="3916680"/>
            <wp:effectExtent l="0" t="0" r="0" b="7620"/>
            <wp:docPr id="1729095883" name="Grafik 1" descr="Ein Bild, das Karte, Luftfotografie, Vogelperspektive, Verkehrsknotenpun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95883" name="Grafik 1" descr="Ein Bild, das Karte, Luftfotografie, Vogelperspektive, Verkehrsknotenpunkt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292" w:rsidRPr="0017605B" w:rsidSect="007F7907">
      <w:headerReference w:type="first" r:id="rId15"/>
      <w:pgSz w:w="11906" w:h="16838" w:code="9"/>
      <w:pgMar w:top="1134" w:right="1134" w:bottom="567" w:left="1701" w:header="1418" w:footer="0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C879B" w14:textId="77777777" w:rsidR="003E049C" w:rsidRDefault="003E049C">
      <w:r>
        <w:separator/>
      </w:r>
    </w:p>
  </w:endnote>
  <w:endnote w:type="continuationSeparator" w:id="0">
    <w:p w14:paraId="0370AFCB" w14:textId="77777777" w:rsidR="003E049C" w:rsidRDefault="003E049C">
      <w:r>
        <w:continuationSeparator/>
      </w:r>
    </w:p>
  </w:endnote>
  <w:endnote w:type="continuationNotice" w:id="1">
    <w:p w14:paraId="578CF4CA" w14:textId="77777777" w:rsidR="003E049C" w:rsidRDefault="003E04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0B75A" w14:textId="77777777" w:rsidR="003E049C" w:rsidRDefault="003E049C">
      <w:r>
        <w:separator/>
      </w:r>
    </w:p>
  </w:footnote>
  <w:footnote w:type="continuationSeparator" w:id="0">
    <w:p w14:paraId="1D832327" w14:textId="77777777" w:rsidR="003E049C" w:rsidRDefault="003E049C">
      <w:r>
        <w:continuationSeparator/>
      </w:r>
    </w:p>
  </w:footnote>
  <w:footnote w:type="continuationNotice" w:id="1">
    <w:p w14:paraId="501FCE43" w14:textId="77777777" w:rsidR="003E049C" w:rsidRDefault="003E04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6607D" w14:textId="77777777" w:rsidR="001E1C4B" w:rsidRDefault="00F60B61" w:rsidP="00345241">
    <w:pPr>
      <w:pStyle w:val="Kopfzeile"/>
      <w:ind w:left="0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45C310DC" wp14:editId="676AB517">
          <wp:simplePos x="0" y="0"/>
          <wp:positionH relativeFrom="column">
            <wp:posOffset>-348615</wp:posOffset>
          </wp:positionH>
          <wp:positionV relativeFrom="paragraph">
            <wp:posOffset>-184150</wp:posOffset>
          </wp:positionV>
          <wp:extent cx="2524125" cy="361950"/>
          <wp:effectExtent l="0" t="0" r="0" b="0"/>
          <wp:wrapTight wrapText="bothSides">
            <wp:wrapPolygon edited="0">
              <wp:start x="1141" y="0"/>
              <wp:lineTo x="0" y="17053"/>
              <wp:lineTo x="0" y="20463"/>
              <wp:lineTo x="3912" y="20463"/>
              <wp:lineTo x="21518" y="14779"/>
              <wp:lineTo x="21518" y="7958"/>
              <wp:lineTo x="5543" y="0"/>
              <wp:lineTo x="1141" y="0"/>
            </wp:wrapPolygon>
          </wp:wrapTight>
          <wp:docPr id="1" name="Picture 1" descr="AB_cube_cmyk_7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AB_cube_cmyk_7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A07FBD" w14:textId="77777777" w:rsidR="001E1C4B" w:rsidRDefault="001E1C4B" w:rsidP="00345241">
    <w:pPr>
      <w:pStyle w:val="Kopfzeile"/>
      <w:ind w:left="0"/>
    </w:pPr>
  </w:p>
  <w:p w14:paraId="7F5157D0" w14:textId="77777777" w:rsidR="001E1C4B" w:rsidRDefault="001E1C4B" w:rsidP="00345241">
    <w:pPr>
      <w:pStyle w:val="Kopfzeile"/>
      <w:ind w:left="0"/>
    </w:pPr>
  </w:p>
  <w:tbl>
    <w:tblPr>
      <w:tblpPr w:leftFromText="142" w:rightFromText="142" w:vertAnchor="page" w:tblpX="7060" w:tblpY="1333"/>
      <w:tblW w:w="3433" w:type="dxa"/>
      <w:tblLayout w:type="fixed"/>
      <w:tblLook w:val="04A0" w:firstRow="1" w:lastRow="0" w:firstColumn="1" w:lastColumn="0" w:noHBand="0" w:noVBand="1"/>
    </w:tblPr>
    <w:tblGrid>
      <w:gridCol w:w="3433"/>
    </w:tblGrid>
    <w:tr w:rsidR="00F1016C" w:rsidRPr="00FE3427" w14:paraId="192541EA" w14:textId="77777777" w:rsidTr="00F1016C">
      <w:trPr>
        <w:trHeight w:hRule="exact" w:val="1701"/>
      </w:trPr>
      <w:tc>
        <w:tcPr>
          <w:tcW w:w="3433" w:type="dxa"/>
        </w:tcPr>
        <w:p w14:paraId="6EA2C4D0" w14:textId="77777777" w:rsidR="00F1016C" w:rsidRPr="00CE5BB6" w:rsidRDefault="00F1016C" w:rsidP="009A12FE">
          <w:pPr>
            <w:pStyle w:val="Kopfzeile"/>
            <w:tabs>
              <w:tab w:val="left" w:pos="743"/>
            </w:tabs>
            <w:ind w:left="0"/>
            <w:rPr>
              <w:b/>
            </w:rPr>
          </w:pPr>
          <w:bookmarkStart w:id="1" w:name="firma"/>
          <w:bookmarkEnd w:id="1"/>
          <w:r>
            <w:rPr>
              <w:b/>
            </w:rPr>
            <w:t>Appenzeller Bahnen AG</w:t>
          </w:r>
        </w:p>
        <w:p w14:paraId="7565624F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Infrastruktur</w:t>
          </w:r>
        </w:p>
        <w:p w14:paraId="4D796F8D" w14:textId="000712FA" w:rsidR="00F1016C" w:rsidRDefault="00012C8F" w:rsidP="009A12FE">
          <w:pPr>
            <w:pStyle w:val="Kopfzeile"/>
            <w:tabs>
              <w:tab w:val="left" w:pos="743"/>
            </w:tabs>
            <w:ind w:left="0"/>
          </w:pPr>
          <w:r>
            <w:t>Bahnhofplatz 20</w:t>
          </w:r>
        </w:p>
        <w:p w14:paraId="46B961FE" w14:textId="1AF452D2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CH-910</w:t>
          </w:r>
          <w:r w:rsidR="00012C8F">
            <w:t>0</w:t>
          </w:r>
          <w:r>
            <w:t xml:space="preserve"> Herisau</w:t>
          </w:r>
        </w:p>
        <w:p w14:paraId="50F12B15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</w:p>
        <w:p w14:paraId="4F0EAE5A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Telefon</w:t>
          </w:r>
          <w:r>
            <w:tab/>
            <w:t>+41 (0)71 354 50 70</w:t>
          </w:r>
        </w:p>
        <w:p w14:paraId="014397DA" w14:textId="40AAF589" w:rsidR="00F1016C" w:rsidRPr="00FE3427" w:rsidRDefault="00F1016C" w:rsidP="00BB085E">
          <w:pPr>
            <w:pStyle w:val="Kopfzeile"/>
            <w:tabs>
              <w:tab w:val="left" w:pos="743"/>
            </w:tabs>
            <w:ind w:left="0"/>
          </w:pPr>
          <w:r w:rsidRPr="00FE3427">
            <w:t>www.appenzellerbahnen.ch</w:t>
          </w:r>
          <w:r w:rsidRPr="00FE3427">
            <w:br/>
          </w:r>
          <w:r w:rsidR="00103B05">
            <w:t>infrastruktur</w:t>
          </w:r>
          <w:r w:rsidRPr="00FE3427">
            <w:t>@appenzellerbahnen.ch</w:t>
          </w:r>
        </w:p>
      </w:tc>
    </w:tr>
  </w:tbl>
  <w:p w14:paraId="455E7EEE" w14:textId="77777777" w:rsidR="001E1C4B" w:rsidRPr="00FE3427" w:rsidRDefault="001E1C4B" w:rsidP="002F0A0F">
    <w:pPr>
      <w:pStyle w:val="Kopfzeile"/>
      <w:tabs>
        <w:tab w:val="clear" w:pos="6549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5A5B"/>
    <w:multiLevelType w:val="hybridMultilevel"/>
    <w:tmpl w:val="2466CE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60A9A"/>
    <w:multiLevelType w:val="hybridMultilevel"/>
    <w:tmpl w:val="8FE02178"/>
    <w:lvl w:ilvl="0" w:tplc="A8820364">
      <w:start w:val="905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54F3"/>
    <w:multiLevelType w:val="hybridMultilevel"/>
    <w:tmpl w:val="EC7CE5B0"/>
    <w:lvl w:ilvl="0" w:tplc="456A6D78">
      <w:start w:val="905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E6915"/>
    <w:multiLevelType w:val="hybridMultilevel"/>
    <w:tmpl w:val="26F29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C4C6E"/>
    <w:multiLevelType w:val="hybridMultilevel"/>
    <w:tmpl w:val="C8029B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851AE"/>
    <w:multiLevelType w:val="hybridMultilevel"/>
    <w:tmpl w:val="5238C820"/>
    <w:lvl w:ilvl="0" w:tplc="DEEC8348">
      <w:start w:val="1"/>
      <w:numFmt w:val="bullet"/>
      <w:lvlText w:val=""/>
      <w:lvlJc w:val="left"/>
      <w:pPr>
        <w:ind w:left="615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83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90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97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104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11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915" w:hanging="360"/>
      </w:pPr>
      <w:rPr>
        <w:rFonts w:ascii="Wingdings" w:hAnsi="Wingdings" w:hint="default"/>
      </w:rPr>
    </w:lvl>
  </w:abstractNum>
  <w:abstractNum w:abstractNumId="6" w15:restartNumberingAfterBreak="0">
    <w:nsid w:val="71C902DF"/>
    <w:multiLevelType w:val="hybridMultilevel"/>
    <w:tmpl w:val="A698ABFA"/>
    <w:lvl w:ilvl="0" w:tplc="302ED128">
      <w:start w:val="9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105965">
    <w:abstractNumId w:val="5"/>
  </w:num>
  <w:num w:numId="2" w16cid:durableId="1249003326">
    <w:abstractNumId w:val="6"/>
  </w:num>
  <w:num w:numId="3" w16cid:durableId="1308129125">
    <w:abstractNumId w:val="0"/>
  </w:num>
  <w:num w:numId="4" w16cid:durableId="632642765">
    <w:abstractNumId w:val="4"/>
  </w:num>
  <w:num w:numId="5" w16cid:durableId="2015956442">
    <w:abstractNumId w:val="1"/>
  </w:num>
  <w:num w:numId="6" w16cid:durableId="699361372">
    <w:abstractNumId w:val="2"/>
  </w:num>
  <w:num w:numId="7" w16cid:durableId="1419909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9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82C"/>
    <w:rsid w:val="00002CE5"/>
    <w:rsid w:val="0000589C"/>
    <w:rsid w:val="00006722"/>
    <w:rsid w:val="00007EF0"/>
    <w:rsid w:val="00010308"/>
    <w:rsid w:val="00012C8F"/>
    <w:rsid w:val="00014207"/>
    <w:rsid w:val="0002009C"/>
    <w:rsid w:val="000220E7"/>
    <w:rsid w:val="00024C7D"/>
    <w:rsid w:val="00025A91"/>
    <w:rsid w:val="00031AB0"/>
    <w:rsid w:val="00033BC1"/>
    <w:rsid w:val="000348E8"/>
    <w:rsid w:val="00043546"/>
    <w:rsid w:val="00054114"/>
    <w:rsid w:val="000609AB"/>
    <w:rsid w:val="000757C9"/>
    <w:rsid w:val="00082CB6"/>
    <w:rsid w:val="0008584E"/>
    <w:rsid w:val="00090558"/>
    <w:rsid w:val="00093108"/>
    <w:rsid w:val="000936C0"/>
    <w:rsid w:val="00094C3F"/>
    <w:rsid w:val="000A20DF"/>
    <w:rsid w:val="000A5548"/>
    <w:rsid w:val="000B1D39"/>
    <w:rsid w:val="000B257A"/>
    <w:rsid w:val="000C7DE0"/>
    <w:rsid w:val="000D02EF"/>
    <w:rsid w:val="000D3DF2"/>
    <w:rsid w:val="000E4DAF"/>
    <w:rsid w:val="000E69BF"/>
    <w:rsid w:val="000F3FCB"/>
    <w:rsid w:val="000F60B9"/>
    <w:rsid w:val="00102190"/>
    <w:rsid w:val="00103B05"/>
    <w:rsid w:val="00104D4A"/>
    <w:rsid w:val="0010729B"/>
    <w:rsid w:val="00110258"/>
    <w:rsid w:val="0011177E"/>
    <w:rsid w:val="001154AA"/>
    <w:rsid w:val="0011611B"/>
    <w:rsid w:val="001226A0"/>
    <w:rsid w:val="001233F4"/>
    <w:rsid w:val="00123A02"/>
    <w:rsid w:val="00130FDE"/>
    <w:rsid w:val="001342C3"/>
    <w:rsid w:val="001348F5"/>
    <w:rsid w:val="00134DC1"/>
    <w:rsid w:val="00135220"/>
    <w:rsid w:val="001358E1"/>
    <w:rsid w:val="00137513"/>
    <w:rsid w:val="001453C5"/>
    <w:rsid w:val="00145C5D"/>
    <w:rsid w:val="00155CF3"/>
    <w:rsid w:val="001564FA"/>
    <w:rsid w:val="00160822"/>
    <w:rsid w:val="00162386"/>
    <w:rsid w:val="001637CF"/>
    <w:rsid w:val="00163B54"/>
    <w:rsid w:val="0017605B"/>
    <w:rsid w:val="00185CD3"/>
    <w:rsid w:val="00186316"/>
    <w:rsid w:val="00187735"/>
    <w:rsid w:val="0019035A"/>
    <w:rsid w:val="00190853"/>
    <w:rsid w:val="001A0F1E"/>
    <w:rsid w:val="001A10AA"/>
    <w:rsid w:val="001A130E"/>
    <w:rsid w:val="001A1648"/>
    <w:rsid w:val="001A1EA0"/>
    <w:rsid w:val="001A2177"/>
    <w:rsid w:val="001A3039"/>
    <w:rsid w:val="001A543E"/>
    <w:rsid w:val="001B080D"/>
    <w:rsid w:val="001B1061"/>
    <w:rsid w:val="001B1FA4"/>
    <w:rsid w:val="001B2065"/>
    <w:rsid w:val="001B5591"/>
    <w:rsid w:val="001B58FA"/>
    <w:rsid w:val="001B7790"/>
    <w:rsid w:val="001C65DF"/>
    <w:rsid w:val="001C6693"/>
    <w:rsid w:val="001D1FF4"/>
    <w:rsid w:val="001E15D8"/>
    <w:rsid w:val="001E1C4B"/>
    <w:rsid w:val="001E1ECD"/>
    <w:rsid w:val="001E2412"/>
    <w:rsid w:val="001E2E59"/>
    <w:rsid w:val="001E55E6"/>
    <w:rsid w:val="001E6EAB"/>
    <w:rsid w:val="001E7A90"/>
    <w:rsid w:val="001F09F4"/>
    <w:rsid w:val="001F1384"/>
    <w:rsid w:val="001F27C1"/>
    <w:rsid w:val="001F2B71"/>
    <w:rsid w:val="001F2BDA"/>
    <w:rsid w:val="00200933"/>
    <w:rsid w:val="00206261"/>
    <w:rsid w:val="0022026D"/>
    <w:rsid w:val="00222128"/>
    <w:rsid w:val="0022270C"/>
    <w:rsid w:val="00225515"/>
    <w:rsid w:val="0023144F"/>
    <w:rsid w:val="00232AB1"/>
    <w:rsid w:val="002336F2"/>
    <w:rsid w:val="00233FBD"/>
    <w:rsid w:val="00240035"/>
    <w:rsid w:val="00243743"/>
    <w:rsid w:val="00245634"/>
    <w:rsid w:val="0024690D"/>
    <w:rsid w:val="0024754A"/>
    <w:rsid w:val="00250598"/>
    <w:rsid w:val="002559C8"/>
    <w:rsid w:val="00265A99"/>
    <w:rsid w:val="002703FB"/>
    <w:rsid w:val="00270FBB"/>
    <w:rsid w:val="00275391"/>
    <w:rsid w:val="00277014"/>
    <w:rsid w:val="0028134C"/>
    <w:rsid w:val="00287649"/>
    <w:rsid w:val="00290ECB"/>
    <w:rsid w:val="00292F23"/>
    <w:rsid w:val="00294058"/>
    <w:rsid w:val="00294342"/>
    <w:rsid w:val="00295773"/>
    <w:rsid w:val="002A0B9A"/>
    <w:rsid w:val="002A0E70"/>
    <w:rsid w:val="002A1B20"/>
    <w:rsid w:val="002A7A8B"/>
    <w:rsid w:val="002B2811"/>
    <w:rsid w:val="002B7558"/>
    <w:rsid w:val="002C1598"/>
    <w:rsid w:val="002C1A48"/>
    <w:rsid w:val="002C642C"/>
    <w:rsid w:val="002D5A4A"/>
    <w:rsid w:val="002D6346"/>
    <w:rsid w:val="002E67B2"/>
    <w:rsid w:val="002F0A0F"/>
    <w:rsid w:val="002F0D1A"/>
    <w:rsid w:val="002F2C03"/>
    <w:rsid w:val="002F4754"/>
    <w:rsid w:val="002F580E"/>
    <w:rsid w:val="002F7E4E"/>
    <w:rsid w:val="003102DD"/>
    <w:rsid w:val="0031066A"/>
    <w:rsid w:val="003110B9"/>
    <w:rsid w:val="003118D2"/>
    <w:rsid w:val="0031482E"/>
    <w:rsid w:val="00322346"/>
    <w:rsid w:val="00325406"/>
    <w:rsid w:val="003262D7"/>
    <w:rsid w:val="003340EA"/>
    <w:rsid w:val="00343301"/>
    <w:rsid w:val="00345241"/>
    <w:rsid w:val="00353EA3"/>
    <w:rsid w:val="00355759"/>
    <w:rsid w:val="003577D8"/>
    <w:rsid w:val="00360A83"/>
    <w:rsid w:val="00366CE9"/>
    <w:rsid w:val="0036763B"/>
    <w:rsid w:val="00367C44"/>
    <w:rsid w:val="00370C40"/>
    <w:rsid w:val="003713A5"/>
    <w:rsid w:val="003776FB"/>
    <w:rsid w:val="00383FDB"/>
    <w:rsid w:val="00387B19"/>
    <w:rsid w:val="00390A47"/>
    <w:rsid w:val="003A13B5"/>
    <w:rsid w:val="003A202C"/>
    <w:rsid w:val="003A2CE2"/>
    <w:rsid w:val="003A3447"/>
    <w:rsid w:val="003A4EA5"/>
    <w:rsid w:val="003B3D7B"/>
    <w:rsid w:val="003C05FE"/>
    <w:rsid w:val="003C1D0A"/>
    <w:rsid w:val="003C26C5"/>
    <w:rsid w:val="003C3BAC"/>
    <w:rsid w:val="003C4AB3"/>
    <w:rsid w:val="003D0DD0"/>
    <w:rsid w:val="003D0E71"/>
    <w:rsid w:val="003D3527"/>
    <w:rsid w:val="003E049C"/>
    <w:rsid w:val="003E25B8"/>
    <w:rsid w:val="003E425E"/>
    <w:rsid w:val="003E430A"/>
    <w:rsid w:val="003E5E76"/>
    <w:rsid w:val="003F2EA7"/>
    <w:rsid w:val="00403419"/>
    <w:rsid w:val="004066C0"/>
    <w:rsid w:val="00406FED"/>
    <w:rsid w:val="00407493"/>
    <w:rsid w:val="00407EC9"/>
    <w:rsid w:val="004132F0"/>
    <w:rsid w:val="00414AB6"/>
    <w:rsid w:val="00423704"/>
    <w:rsid w:val="00424934"/>
    <w:rsid w:val="00424D20"/>
    <w:rsid w:val="00427A68"/>
    <w:rsid w:val="00430937"/>
    <w:rsid w:val="00431C56"/>
    <w:rsid w:val="00437FBE"/>
    <w:rsid w:val="00440592"/>
    <w:rsid w:val="0044139C"/>
    <w:rsid w:val="0044531E"/>
    <w:rsid w:val="0045544D"/>
    <w:rsid w:val="00460689"/>
    <w:rsid w:val="00461861"/>
    <w:rsid w:val="00463FCD"/>
    <w:rsid w:val="004833C6"/>
    <w:rsid w:val="004A7CD7"/>
    <w:rsid w:val="004B0A50"/>
    <w:rsid w:val="004B3CD4"/>
    <w:rsid w:val="004B7A53"/>
    <w:rsid w:val="004C5296"/>
    <w:rsid w:val="004D11F5"/>
    <w:rsid w:val="004D1940"/>
    <w:rsid w:val="004D1BF5"/>
    <w:rsid w:val="004D3242"/>
    <w:rsid w:val="004D4CE4"/>
    <w:rsid w:val="004D4DF7"/>
    <w:rsid w:val="004D6E88"/>
    <w:rsid w:val="004D7B2A"/>
    <w:rsid w:val="004E2E72"/>
    <w:rsid w:val="004F16FD"/>
    <w:rsid w:val="004F48F4"/>
    <w:rsid w:val="0050615F"/>
    <w:rsid w:val="005062B1"/>
    <w:rsid w:val="005237E6"/>
    <w:rsid w:val="00533FFE"/>
    <w:rsid w:val="00540B2E"/>
    <w:rsid w:val="00541127"/>
    <w:rsid w:val="00544287"/>
    <w:rsid w:val="005515B7"/>
    <w:rsid w:val="00551B25"/>
    <w:rsid w:val="005552D6"/>
    <w:rsid w:val="005611F6"/>
    <w:rsid w:val="00561281"/>
    <w:rsid w:val="0056262D"/>
    <w:rsid w:val="00570167"/>
    <w:rsid w:val="00573CCC"/>
    <w:rsid w:val="005759EA"/>
    <w:rsid w:val="005770FF"/>
    <w:rsid w:val="00580B9D"/>
    <w:rsid w:val="00581DD5"/>
    <w:rsid w:val="005913C3"/>
    <w:rsid w:val="005915D3"/>
    <w:rsid w:val="00593391"/>
    <w:rsid w:val="005948A1"/>
    <w:rsid w:val="00595FCC"/>
    <w:rsid w:val="005A1977"/>
    <w:rsid w:val="005A1D2F"/>
    <w:rsid w:val="005A5433"/>
    <w:rsid w:val="005A61E5"/>
    <w:rsid w:val="005B0547"/>
    <w:rsid w:val="005B262F"/>
    <w:rsid w:val="005B352B"/>
    <w:rsid w:val="005B4CAF"/>
    <w:rsid w:val="005B75A7"/>
    <w:rsid w:val="005B76CA"/>
    <w:rsid w:val="005B7DAE"/>
    <w:rsid w:val="005B7E6F"/>
    <w:rsid w:val="005B7EF6"/>
    <w:rsid w:val="005C0EAD"/>
    <w:rsid w:val="005C48E8"/>
    <w:rsid w:val="005C4F54"/>
    <w:rsid w:val="005C5367"/>
    <w:rsid w:val="005D02FC"/>
    <w:rsid w:val="005D31FE"/>
    <w:rsid w:val="005D59E6"/>
    <w:rsid w:val="005D7367"/>
    <w:rsid w:val="005D7C37"/>
    <w:rsid w:val="005D7E6E"/>
    <w:rsid w:val="005E3A65"/>
    <w:rsid w:val="005E4044"/>
    <w:rsid w:val="005E6E5D"/>
    <w:rsid w:val="005F5899"/>
    <w:rsid w:val="0060155C"/>
    <w:rsid w:val="0060503F"/>
    <w:rsid w:val="00607AEB"/>
    <w:rsid w:val="00611FBF"/>
    <w:rsid w:val="006124B4"/>
    <w:rsid w:val="006137C0"/>
    <w:rsid w:val="006205F9"/>
    <w:rsid w:val="00620EDF"/>
    <w:rsid w:val="0062422E"/>
    <w:rsid w:val="00632704"/>
    <w:rsid w:val="00633E4C"/>
    <w:rsid w:val="0063484F"/>
    <w:rsid w:val="00634AB4"/>
    <w:rsid w:val="006353C0"/>
    <w:rsid w:val="0063744F"/>
    <w:rsid w:val="00650162"/>
    <w:rsid w:val="0065025D"/>
    <w:rsid w:val="006529EC"/>
    <w:rsid w:val="00653918"/>
    <w:rsid w:val="00664FB8"/>
    <w:rsid w:val="00665EAA"/>
    <w:rsid w:val="00680851"/>
    <w:rsid w:val="0068397A"/>
    <w:rsid w:val="0069795E"/>
    <w:rsid w:val="006A1C65"/>
    <w:rsid w:val="006A7AC1"/>
    <w:rsid w:val="006B4785"/>
    <w:rsid w:val="006B7C85"/>
    <w:rsid w:val="006C15AB"/>
    <w:rsid w:val="006C22CB"/>
    <w:rsid w:val="006C776C"/>
    <w:rsid w:val="006D357E"/>
    <w:rsid w:val="006D7536"/>
    <w:rsid w:val="006E03BB"/>
    <w:rsid w:val="006E04C3"/>
    <w:rsid w:val="006E4727"/>
    <w:rsid w:val="006F20D2"/>
    <w:rsid w:val="006F52F2"/>
    <w:rsid w:val="0070442E"/>
    <w:rsid w:val="00704D06"/>
    <w:rsid w:val="00711C1E"/>
    <w:rsid w:val="00711E77"/>
    <w:rsid w:val="0071465B"/>
    <w:rsid w:val="007165D0"/>
    <w:rsid w:val="00716B0D"/>
    <w:rsid w:val="00721B9E"/>
    <w:rsid w:val="007233F0"/>
    <w:rsid w:val="00723E7D"/>
    <w:rsid w:val="00735058"/>
    <w:rsid w:val="00737548"/>
    <w:rsid w:val="007375AA"/>
    <w:rsid w:val="007438AA"/>
    <w:rsid w:val="007457F4"/>
    <w:rsid w:val="00746078"/>
    <w:rsid w:val="007537AE"/>
    <w:rsid w:val="00754EB2"/>
    <w:rsid w:val="00757345"/>
    <w:rsid w:val="00764B31"/>
    <w:rsid w:val="00772528"/>
    <w:rsid w:val="00773054"/>
    <w:rsid w:val="00775297"/>
    <w:rsid w:val="00783069"/>
    <w:rsid w:val="00783FB6"/>
    <w:rsid w:val="007847B3"/>
    <w:rsid w:val="00786D1A"/>
    <w:rsid w:val="0078701B"/>
    <w:rsid w:val="00796511"/>
    <w:rsid w:val="007A0FCF"/>
    <w:rsid w:val="007A11AD"/>
    <w:rsid w:val="007A3A58"/>
    <w:rsid w:val="007A56D8"/>
    <w:rsid w:val="007A72B7"/>
    <w:rsid w:val="007A7562"/>
    <w:rsid w:val="007B2D98"/>
    <w:rsid w:val="007B3FB6"/>
    <w:rsid w:val="007B4225"/>
    <w:rsid w:val="007C1110"/>
    <w:rsid w:val="007C1FF3"/>
    <w:rsid w:val="007C59C0"/>
    <w:rsid w:val="007C5E8F"/>
    <w:rsid w:val="007C76CC"/>
    <w:rsid w:val="007D0B1B"/>
    <w:rsid w:val="007D0CFF"/>
    <w:rsid w:val="007D1575"/>
    <w:rsid w:val="007D6604"/>
    <w:rsid w:val="007E05FF"/>
    <w:rsid w:val="007E3A53"/>
    <w:rsid w:val="007E4F13"/>
    <w:rsid w:val="007E5060"/>
    <w:rsid w:val="007E72AC"/>
    <w:rsid w:val="007F01B1"/>
    <w:rsid w:val="007F0824"/>
    <w:rsid w:val="007F084A"/>
    <w:rsid w:val="007F0D6B"/>
    <w:rsid w:val="007F1852"/>
    <w:rsid w:val="007F3FE5"/>
    <w:rsid w:val="007F7907"/>
    <w:rsid w:val="00803439"/>
    <w:rsid w:val="00803741"/>
    <w:rsid w:val="00806F54"/>
    <w:rsid w:val="00815CD9"/>
    <w:rsid w:val="008203ED"/>
    <w:rsid w:val="00825A9A"/>
    <w:rsid w:val="00827765"/>
    <w:rsid w:val="008300A8"/>
    <w:rsid w:val="00830E7A"/>
    <w:rsid w:val="008325DD"/>
    <w:rsid w:val="00832EB1"/>
    <w:rsid w:val="00836448"/>
    <w:rsid w:val="00843E3B"/>
    <w:rsid w:val="00845C49"/>
    <w:rsid w:val="008508BF"/>
    <w:rsid w:val="00855330"/>
    <w:rsid w:val="0086001A"/>
    <w:rsid w:val="00860C33"/>
    <w:rsid w:val="00870083"/>
    <w:rsid w:val="00872C5F"/>
    <w:rsid w:val="008766DA"/>
    <w:rsid w:val="008775B4"/>
    <w:rsid w:val="008816E4"/>
    <w:rsid w:val="008818EC"/>
    <w:rsid w:val="008834E7"/>
    <w:rsid w:val="008848AE"/>
    <w:rsid w:val="008849E8"/>
    <w:rsid w:val="00885E64"/>
    <w:rsid w:val="008951C6"/>
    <w:rsid w:val="00895B82"/>
    <w:rsid w:val="008A1371"/>
    <w:rsid w:val="008A2A02"/>
    <w:rsid w:val="008A794F"/>
    <w:rsid w:val="008B1E93"/>
    <w:rsid w:val="008B3A52"/>
    <w:rsid w:val="008B41AA"/>
    <w:rsid w:val="008B5D2F"/>
    <w:rsid w:val="008B5E2A"/>
    <w:rsid w:val="008C3B93"/>
    <w:rsid w:val="008C53AE"/>
    <w:rsid w:val="008C6A42"/>
    <w:rsid w:val="008C7030"/>
    <w:rsid w:val="008D0B86"/>
    <w:rsid w:val="008D5B91"/>
    <w:rsid w:val="008D6B9B"/>
    <w:rsid w:val="008E006E"/>
    <w:rsid w:val="008E0FF9"/>
    <w:rsid w:val="008E3564"/>
    <w:rsid w:val="008E5E51"/>
    <w:rsid w:val="008F201E"/>
    <w:rsid w:val="008F23FF"/>
    <w:rsid w:val="008F2833"/>
    <w:rsid w:val="008F57BB"/>
    <w:rsid w:val="00903931"/>
    <w:rsid w:val="00903F82"/>
    <w:rsid w:val="009075E7"/>
    <w:rsid w:val="00915FE3"/>
    <w:rsid w:val="00916A15"/>
    <w:rsid w:val="00916F40"/>
    <w:rsid w:val="00924DCB"/>
    <w:rsid w:val="00931D74"/>
    <w:rsid w:val="00935533"/>
    <w:rsid w:val="00936A2D"/>
    <w:rsid w:val="009510D6"/>
    <w:rsid w:val="00952893"/>
    <w:rsid w:val="00960A55"/>
    <w:rsid w:val="00960E12"/>
    <w:rsid w:val="00963E1A"/>
    <w:rsid w:val="00970431"/>
    <w:rsid w:val="00972D95"/>
    <w:rsid w:val="009732ED"/>
    <w:rsid w:val="00974DC9"/>
    <w:rsid w:val="009825CD"/>
    <w:rsid w:val="009850B9"/>
    <w:rsid w:val="00986D2A"/>
    <w:rsid w:val="009917FF"/>
    <w:rsid w:val="009924FA"/>
    <w:rsid w:val="00997B30"/>
    <w:rsid w:val="009A12FE"/>
    <w:rsid w:val="009A2597"/>
    <w:rsid w:val="009A5192"/>
    <w:rsid w:val="009A6E62"/>
    <w:rsid w:val="009A7385"/>
    <w:rsid w:val="009B5153"/>
    <w:rsid w:val="009B797A"/>
    <w:rsid w:val="009C054D"/>
    <w:rsid w:val="009C196A"/>
    <w:rsid w:val="009C6CAC"/>
    <w:rsid w:val="009D4EA8"/>
    <w:rsid w:val="009E64CA"/>
    <w:rsid w:val="00A00219"/>
    <w:rsid w:val="00A00BAF"/>
    <w:rsid w:val="00A036FC"/>
    <w:rsid w:val="00A054C9"/>
    <w:rsid w:val="00A101CA"/>
    <w:rsid w:val="00A11B40"/>
    <w:rsid w:val="00A121DC"/>
    <w:rsid w:val="00A157C0"/>
    <w:rsid w:val="00A209D3"/>
    <w:rsid w:val="00A213A0"/>
    <w:rsid w:val="00A216EA"/>
    <w:rsid w:val="00A23090"/>
    <w:rsid w:val="00A24244"/>
    <w:rsid w:val="00A24C96"/>
    <w:rsid w:val="00A25308"/>
    <w:rsid w:val="00A32168"/>
    <w:rsid w:val="00A34915"/>
    <w:rsid w:val="00A35F00"/>
    <w:rsid w:val="00A4216C"/>
    <w:rsid w:val="00A4321D"/>
    <w:rsid w:val="00A4389C"/>
    <w:rsid w:val="00A50535"/>
    <w:rsid w:val="00A52A85"/>
    <w:rsid w:val="00A557E9"/>
    <w:rsid w:val="00A565C1"/>
    <w:rsid w:val="00A644D5"/>
    <w:rsid w:val="00A653FF"/>
    <w:rsid w:val="00A65B20"/>
    <w:rsid w:val="00A70136"/>
    <w:rsid w:val="00A70CFF"/>
    <w:rsid w:val="00A70EFD"/>
    <w:rsid w:val="00A755AB"/>
    <w:rsid w:val="00A76354"/>
    <w:rsid w:val="00A82F23"/>
    <w:rsid w:val="00A83E8B"/>
    <w:rsid w:val="00A91A1F"/>
    <w:rsid w:val="00A932DF"/>
    <w:rsid w:val="00A94554"/>
    <w:rsid w:val="00A96FEE"/>
    <w:rsid w:val="00AA1FC4"/>
    <w:rsid w:val="00AA334B"/>
    <w:rsid w:val="00AA3605"/>
    <w:rsid w:val="00AA3698"/>
    <w:rsid w:val="00AA4AA4"/>
    <w:rsid w:val="00AB1D4D"/>
    <w:rsid w:val="00AB258B"/>
    <w:rsid w:val="00AB662A"/>
    <w:rsid w:val="00AB6D39"/>
    <w:rsid w:val="00AB739E"/>
    <w:rsid w:val="00AB74E4"/>
    <w:rsid w:val="00AC0E2D"/>
    <w:rsid w:val="00AD1479"/>
    <w:rsid w:val="00AD6998"/>
    <w:rsid w:val="00AE0957"/>
    <w:rsid w:val="00AE3918"/>
    <w:rsid w:val="00AE400F"/>
    <w:rsid w:val="00AE7A2B"/>
    <w:rsid w:val="00AF0AE2"/>
    <w:rsid w:val="00AF0D0B"/>
    <w:rsid w:val="00AF2B5F"/>
    <w:rsid w:val="00AF34C9"/>
    <w:rsid w:val="00AF7A1C"/>
    <w:rsid w:val="00B018C6"/>
    <w:rsid w:val="00B058C9"/>
    <w:rsid w:val="00B0653C"/>
    <w:rsid w:val="00B14F6F"/>
    <w:rsid w:val="00B14FD4"/>
    <w:rsid w:val="00B2428E"/>
    <w:rsid w:val="00B24BAC"/>
    <w:rsid w:val="00B264FC"/>
    <w:rsid w:val="00B30FF0"/>
    <w:rsid w:val="00B321CE"/>
    <w:rsid w:val="00B32226"/>
    <w:rsid w:val="00B332FC"/>
    <w:rsid w:val="00B35D0E"/>
    <w:rsid w:val="00B37C8C"/>
    <w:rsid w:val="00B41AAC"/>
    <w:rsid w:val="00B41F15"/>
    <w:rsid w:val="00B46FED"/>
    <w:rsid w:val="00B47FC4"/>
    <w:rsid w:val="00B50D69"/>
    <w:rsid w:val="00B522BF"/>
    <w:rsid w:val="00B53C5C"/>
    <w:rsid w:val="00B60781"/>
    <w:rsid w:val="00B609D1"/>
    <w:rsid w:val="00B60C9B"/>
    <w:rsid w:val="00B65908"/>
    <w:rsid w:val="00B6633A"/>
    <w:rsid w:val="00B6646F"/>
    <w:rsid w:val="00B767FB"/>
    <w:rsid w:val="00B802B2"/>
    <w:rsid w:val="00B833A0"/>
    <w:rsid w:val="00B93D94"/>
    <w:rsid w:val="00B94E49"/>
    <w:rsid w:val="00BA15C6"/>
    <w:rsid w:val="00BA3215"/>
    <w:rsid w:val="00BB085E"/>
    <w:rsid w:val="00BB6AF0"/>
    <w:rsid w:val="00BB70C5"/>
    <w:rsid w:val="00BB7292"/>
    <w:rsid w:val="00BB76F7"/>
    <w:rsid w:val="00BC1124"/>
    <w:rsid w:val="00BC1648"/>
    <w:rsid w:val="00BC1C5A"/>
    <w:rsid w:val="00BC4A8E"/>
    <w:rsid w:val="00BC5226"/>
    <w:rsid w:val="00BD1522"/>
    <w:rsid w:val="00BE022C"/>
    <w:rsid w:val="00BE3398"/>
    <w:rsid w:val="00BE3C89"/>
    <w:rsid w:val="00BE56B4"/>
    <w:rsid w:val="00BF0346"/>
    <w:rsid w:val="00BF495C"/>
    <w:rsid w:val="00BF6ECD"/>
    <w:rsid w:val="00C010D3"/>
    <w:rsid w:val="00C048EF"/>
    <w:rsid w:val="00C051E1"/>
    <w:rsid w:val="00C12A7F"/>
    <w:rsid w:val="00C154A0"/>
    <w:rsid w:val="00C218E6"/>
    <w:rsid w:val="00C21D38"/>
    <w:rsid w:val="00C259E0"/>
    <w:rsid w:val="00C314FD"/>
    <w:rsid w:val="00C317A8"/>
    <w:rsid w:val="00C3371B"/>
    <w:rsid w:val="00C33F0D"/>
    <w:rsid w:val="00C350AF"/>
    <w:rsid w:val="00C443D5"/>
    <w:rsid w:val="00C44964"/>
    <w:rsid w:val="00C46741"/>
    <w:rsid w:val="00C56266"/>
    <w:rsid w:val="00C61E8C"/>
    <w:rsid w:val="00C67CDA"/>
    <w:rsid w:val="00C706AC"/>
    <w:rsid w:val="00C70B57"/>
    <w:rsid w:val="00C725E2"/>
    <w:rsid w:val="00C80254"/>
    <w:rsid w:val="00C96278"/>
    <w:rsid w:val="00CA0EE4"/>
    <w:rsid w:val="00CA4748"/>
    <w:rsid w:val="00CB1114"/>
    <w:rsid w:val="00CB1F28"/>
    <w:rsid w:val="00CB2425"/>
    <w:rsid w:val="00CB3213"/>
    <w:rsid w:val="00CB4E86"/>
    <w:rsid w:val="00CB564B"/>
    <w:rsid w:val="00CB61FD"/>
    <w:rsid w:val="00CC0770"/>
    <w:rsid w:val="00CC0D20"/>
    <w:rsid w:val="00CC4FB9"/>
    <w:rsid w:val="00CD0024"/>
    <w:rsid w:val="00CD098B"/>
    <w:rsid w:val="00CD2029"/>
    <w:rsid w:val="00CD21E7"/>
    <w:rsid w:val="00CD38B5"/>
    <w:rsid w:val="00CD5835"/>
    <w:rsid w:val="00CE1D09"/>
    <w:rsid w:val="00CE251B"/>
    <w:rsid w:val="00CE39E7"/>
    <w:rsid w:val="00CE483D"/>
    <w:rsid w:val="00CE5BB6"/>
    <w:rsid w:val="00CE689B"/>
    <w:rsid w:val="00CF16A9"/>
    <w:rsid w:val="00CF1D4F"/>
    <w:rsid w:val="00CF3952"/>
    <w:rsid w:val="00CF3A94"/>
    <w:rsid w:val="00CF45E7"/>
    <w:rsid w:val="00D01C79"/>
    <w:rsid w:val="00D0378E"/>
    <w:rsid w:val="00D03ADA"/>
    <w:rsid w:val="00D07B2A"/>
    <w:rsid w:val="00D113C8"/>
    <w:rsid w:val="00D11F94"/>
    <w:rsid w:val="00D136F0"/>
    <w:rsid w:val="00D14889"/>
    <w:rsid w:val="00D1576C"/>
    <w:rsid w:val="00D15C18"/>
    <w:rsid w:val="00D161E1"/>
    <w:rsid w:val="00D21D0E"/>
    <w:rsid w:val="00D21FC0"/>
    <w:rsid w:val="00D30D78"/>
    <w:rsid w:val="00D34468"/>
    <w:rsid w:val="00D36C9D"/>
    <w:rsid w:val="00D37018"/>
    <w:rsid w:val="00D42134"/>
    <w:rsid w:val="00D42432"/>
    <w:rsid w:val="00D43437"/>
    <w:rsid w:val="00D46D30"/>
    <w:rsid w:val="00D573A5"/>
    <w:rsid w:val="00D616F9"/>
    <w:rsid w:val="00D61EBD"/>
    <w:rsid w:val="00D6495B"/>
    <w:rsid w:val="00D663C1"/>
    <w:rsid w:val="00D72D09"/>
    <w:rsid w:val="00D741F7"/>
    <w:rsid w:val="00D74B6F"/>
    <w:rsid w:val="00D85AAD"/>
    <w:rsid w:val="00D87698"/>
    <w:rsid w:val="00D9020B"/>
    <w:rsid w:val="00D90BB0"/>
    <w:rsid w:val="00D90D5C"/>
    <w:rsid w:val="00D9337A"/>
    <w:rsid w:val="00D94469"/>
    <w:rsid w:val="00D950D2"/>
    <w:rsid w:val="00D95974"/>
    <w:rsid w:val="00D97FE5"/>
    <w:rsid w:val="00DB0837"/>
    <w:rsid w:val="00DB2C79"/>
    <w:rsid w:val="00DB7107"/>
    <w:rsid w:val="00DC083D"/>
    <w:rsid w:val="00DC1657"/>
    <w:rsid w:val="00DD1DF1"/>
    <w:rsid w:val="00DD37A8"/>
    <w:rsid w:val="00DD639B"/>
    <w:rsid w:val="00DF00E4"/>
    <w:rsid w:val="00DF07C2"/>
    <w:rsid w:val="00DF5309"/>
    <w:rsid w:val="00DF65A4"/>
    <w:rsid w:val="00DF724E"/>
    <w:rsid w:val="00E01433"/>
    <w:rsid w:val="00E01DE2"/>
    <w:rsid w:val="00E07E0B"/>
    <w:rsid w:val="00E12455"/>
    <w:rsid w:val="00E16EA6"/>
    <w:rsid w:val="00E20B6D"/>
    <w:rsid w:val="00E37FC4"/>
    <w:rsid w:val="00E40681"/>
    <w:rsid w:val="00E42DBB"/>
    <w:rsid w:val="00E43D69"/>
    <w:rsid w:val="00E525A7"/>
    <w:rsid w:val="00E541C3"/>
    <w:rsid w:val="00E55678"/>
    <w:rsid w:val="00E65C69"/>
    <w:rsid w:val="00E704FB"/>
    <w:rsid w:val="00E713CC"/>
    <w:rsid w:val="00E7156B"/>
    <w:rsid w:val="00E74249"/>
    <w:rsid w:val="00E75E78"/>
    <w:rsid w:val="00E82274"/>
    <w:rsid w:val="00E8240D"/>
    <w:rsid w:val="00E862CC"/>
    <w:rsid w:val="00E93619"/>
    <w:rsid w:val="00E94CA7"/>
    <w:rsid w:val="00E974A8"/>
    <w:rsid w:val="00EA3D39"/>
    <w:rsid w:val="00EA4C11"/>
    <w:rsid w:val="00EA7E2A"/>
    <w:rsid w:val="00EB4119"/>
    <w:rsid w:val="00EB5B84"/>
    <w:rsid w:val="00EC2771"/>
    <w:rsid w:val="00EC336A"/>
    <w:rsid w:val="00EC65E8"/>
    <w:rsid w:val="00EC79B6"/>
    <w:rsid w:val="00EC7F22"/>
    <w:rsid w:val="00ED2F79"/>
    <w:rsid w:val="00ED59C0"/>
    <w:rsid w:val="00ED74F1"/>
    <w:rsid w:val="00EE2AEC"/>
    <w:rsid w:val="00EE7E33"/>
    <w:rsid w:val="00EF32DD"/>
    <w:rsid w:val="00EF538B"/>
    <w:rsid w:val="00EF54AA"/>
    <w:rsid w:val="00EF5C32"/>
    <w:rsid w:val="00F00086"/>
    <w:rsid w:val="00F000E2"/>
    <w:rsid w:val="00F00D3C"/>
    <w:rsid w:val="00F02E9D"/>
    <w:rsid w:val="00F034DA"/>
    <w:rsid w:val="00F0480E"/>
    <w:rsid w:val="00F1016C"/>
    <w:rsid w:val="00F13309"/>
    <w:rsid w:val="00F1431E"/>
    <w:rsid w:val="00F155E9"/>
    <w:rsid w:val="00F16A53"/>
    <w:rsid w:val="00F210D2"/>
    <w:rsid w:val="00F254D3"/>
    <w:rsid w:val="00F267BE"/>
    <w:rsid w:val="00F26B1E"/>
    <w:rsid w:val="00F26CCF"/>
    <w:rsid w:val="00F3094D"/>
    <w:rsid w:val="00F348F7"/>
    <w:rsid w:val="00F4307C"/>
    <w:rsid w:val="00F52AB7"/>
    <w:rsid w:val="00F52E83"/>
    <w:rsid w:val="00F54D32"/>
    <w:rsid w:val="00F54F29"/>
    <w:rsid w:val="00F60B61"/>
    <w:rsid w:val="00F630E9"/>
    <w:rsid w:val="00F64BFC"/>
    <w:rsid w:val="00F66F1C"/>
    <w:rsid w:val="00F7582C"/>
    <w:rsid w:val="00F76D7E"/>
    <w:rsid w:val="00F76E84"/>
    <w:rsid w:val="00F87822"/>
    <w:rsid w:val="00F950D0"/>
    <w:rsid w:val="00F97E74"/>
    <w:rsid w:val="00FA1ACF"/>
    <w:rsid w:val="00FA1EAF"/>
    <w:rsid w:val="00FA228A"/>
    <w:rsid w:val="00FA242E"/>
    <w:rsid w:val="00FA591A"/>
    <w:rsid w:val="00FB0BAD"/>
    <w:rsid w:val="00FB1AD6"/>
    <w:rsid w:val="00FB267E"/>
    <w:rsid w:val="00FB5026"/>
    <w:rsid w:val="00FC0931"/>
    <w:rsid w:val="00FC1CB8"/>
    <w:rsid w:val="00FC542E"/>
    <w:rsid w:val="00FC5818"/>
    <w:rsid w:val="00FD0C3A"/>
    <w:rsid w:val="00FD4E42"/>
    <w:rsid w:val="00FD54EF"/>
    <w:rsid w:val="00FD70D6"/>
    <w:rsid w:val="00FE331B"/>
    <w:rsid w:val="00FE3407"/>
    <w:rsid w:val="00FE3427"/>
    <w:rsid w:val="00FF0283"/>
    <w:rsid w:val="00FF0AE9"/>
    <w:rsid w:val="00FF259D"/>
    <w:rsid w:val="00FF2631"/>
    <w:rsid w:val="00FF304C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46E3DC5"/>
  <w15:chartTrackingRefBased/>
  <w15:docId w15:val="{62F62EA1-1D54-44B8-B0CD-9767FB759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7030"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left" w:pos="6549"/>
        <w:tab w:val="left" w:pos="7144"/>
      </w:tabs>
      <w:ind w:left="5075"/>
    </w:pPr>
    <w:rPr>
      <w:sz w:val="16"/>
    </w:rPr>
  </w:style>
  <w:style w:type="paragraph" w:styleId="Fuzeile">
    <w:name w:val="footer"/>
    <w:basedOn w:val="Standard"/>
    <w:semiHidden/>
    <w:pPr>
      <w:tabs>
        <w:tab w:val="left" w:pos="7467"/>
        <w:tab w:val="left" w:pos="8063"/>
      </w:tabs>
      <w:ind w:left="5075" w:right="-765"/>
    </w:pPr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Betreffnis">
    <w:name w:val="Betreffnis"/>
    <w:basedOn w:val="berschrift1"/>
  </w:style>
  <w:style w:type="table" w:styleId="Tabellenraster">
    <w:name w:val="Table Grid"/>
    <w:basedOn w:val="NormaleTabelle"/>
    <w:uiPriority w:val="59"/>
    <w:rsid w:val="003452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8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218E6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link w:val="Kopfzeile"/>
    <w:semiHidden/>
    <w:rsid w:val="005D59E6"/>
    <w:rPr>
      <w:rFonts w:ascii="Arial" w:hAnsi="Arial"/>
      <w:sz w:val="16"/>
      <w:szCs w:val="24"/>
      <w:lang w:eastAsia="de-DE"/>
    </w:rPr>
  </w:style>
  <w:style w:type="paragraph" w:styleId="Dokumentstruktur">
    <w:name w:val="Document Map"/>
    <w:basedOn w:val="Standard"/>
    <w:semiHidden/>
    <w:rsid w:val="00463F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BBriefanrede">
    <w:name w:val="ABBriefanrede"/>
    <w:basedOn w:val="Standard"/>
    <w:rsid w:val="008C7030"/>
    <w:pPr>
      <w:spacing w:after="240"/>
    </w:pPr>
    <w:rPr>
      <w:sz w:val="24"/>
      <w:szCs w:val="20"/>
      <w:lang w:val="de-DE"/>
    </w:rPr>
  </w:style>
  <w:style w:type="character" w:styleId="Kommentarzeichen">
    <w:name w:val="annotation reference"/>
    <w:uiPriority w:val="99"/>
    <w:semiHidden/>
    <w:unhideWhenUsed/>
    <w:rsid w:val="00F101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1016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F1016C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1016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016C"/>
    <w:rPr>
      <w:rFonts w:ascii="Arial" w:hAnsi="Arial"/>
      <w:b/>
      <w:bCs/>
      <w:lang w:eastAsia="de-DE"/>
    </w:rPr>
  </w:style>
  <w:style w:type="paragraph" w:styleId="Listenabsatz">
    <w:name w:val="List Paragraph"/>
    <w:basedOn w:val="Standard"/>
    <w:uiPriority w:val="34"/>
    <w:qFormat/>
    <w:rsid w:val="00E8240D"/>
    <w:pPr>
      <w:ind w:left="720"/>
      <w:contextualSpacing/>
    </w:pPr>
  </w:style>
  <w:style w:type="table" w:styleId="TabellemithellemGitternetz">
    <w:name w:val="Grid Table Light"/>
    <w:basedOn w:val="NormaleTabelle"/>
    <w:uiPriority w:val="40"/>
    <w:rsid w:val="001E15D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rarbeitung">
    <w:name w:val="Revision"/>
    <w:hidden/>
    <w:uiPriority w:val="99"/>
    <w:semiHidden/>
    <w:rsid w:val="007C1110"/>
    <w:rPr>
      <w:rFonts w:ascii="Arial" w:hAnsi="Arial"/>
      <w:sz w:val="2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352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525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.steiger\Appenzeller%20Bahnen%20AG\U-Entwicklung%20-%20Unternehmenskommunikation\000_Projekte\KVP%20Baustellenkommunikation\Muster%20Flugblatt%20f&#252;r%20Anwohner%20chu_neu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16969-11f7-4eee-8d8e-6db07c942ffa" xsi:nil="true"/>
    <lcf76f155ced4ddcb4097134ff3c332f xmlns="bb147f87-ebb9-4131-8483-587c6dfe197a">
      <Terms xmlns="http://schemas.microsoft.com/office/infopath/2007/PartnerControls"/>
    </lcf76f155ced4ddcb4097134ff3c332f>
    <SharedWithUsers xmlns="0b216969-11f7-4eee-8d8e-6db07c942ffa">
      <UserInfo>
        <DisplayName>Müller Marielle</DisplayName>
        <AccountId>97</AccountId>
        <AccountType/>
      </UserInfo>
    </SharedWithUsers>
    <_Flow_SignoffStatus xmlns="bb147f87-ebb9-4131-8483-587c6dfe19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B8A9D25BEC2C42BB29F7ADDB4F9469" ma:contentTypeVersion="20" ma:contentTypeDescription="Ein neues Dokument erstellen." ma:contentTypeScope="" ma:versionID="aded2130b93673a4a68a3ef89fbef7f4">
  <xsd:schema xmlns:xsd="http://www.w3.org/2001/XMLSchema" xmlns:xs="http://www.w3.org/2001/XMLSchema" xmlns:p="http://schemas.microsoft.com/office/2006/metadata/properties" xmlns:ns2="bb147f87-ebb9-4131-8483-587c6dfe197a" xmlns:ns3="0b216969-11f7-4eee-8d8e-6db07c942ffa" targetNamespace="http://schemas.microsoft.com/office/2006/metadata/properties" ma:root="true" ma:fieldsID="821d2e134ce4ed6060f5a312bfdfc91c" ns2:_="" ns3:_="">
    <xsd:import namespace="bb147f87-ebb9-4131-8483-587c6dfe197a"/>
    <xsd:import namespace="0b216969-11f7-4eee-8d8e-6db07c942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47f87-ebb9-4131-8483-587c6dfe1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1f86ad4-a6a9-4cfd-96d5-a47dbf73c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Unterschrift" ma:internalName="Status_x0020_Unterschrift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16969-11f7-4eee-8d8e-6db07c942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dab4a8-ecf9-4f08-8a03-523eb42c61d3}" ma:internalName="TaxCatchAll" ma:showField="CatchAllData" ma:web="0b216969-11f7-4eee-8d8e-6db07c942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B0BC57-98DF-4EE9-8F1C-32FB4C8E67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3F8CEA-08E7-4800-8FFF-59CB6AC6C12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bb147f87-ebb9-4131-8483-587c6dfe197a"/>
    <ds:schemaRef ds:uri="0b216969-11f7-4eee-8d8e-6db07c942ff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BA7487-6737-4405-B7F0-B624B2A40A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B5DCEF-20C1-4624-B86D-9F313619E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47f87-ebb9-4131-8483-587c6dfe197a"/>
    <ds:schemaRef ds:uri="0b216969-11f7-4eee-8d8e-6db07c942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65322d0-dba4-4482-81e7-2d89b0fbf4ad}" enabled="0" method="" siteId="{565322d0-dba4-4482-81e7-2d89b0fbf4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Muster Flugblatt für Anwohner chu_neu</Template>
  <TotalTime>0</TotalTime>
  <Pages>2</Pages>
  <Words>224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Korrespondenzvorlage</vt:lpstr>
    </vt:vector>
  </TitlesOfParts>
  <Company>Atelier für Angewandte Informatik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Korrespondenzvorlage</dc:title>
  <dc:subject/>
  <dc:creator>Egger Erika</dc:creator>
  <cp:keywords>Vorlagen</cp:keywords>
  <cp:lastModifiedBy>Kuhn Jeannette</cp:lastModifiedBy>
  <cp:revision>2</cp:revision>
  <cp:lastPrinted>2025-11-07T07:54:00Z</cp:lastPrinted>
  <dcterms:created xsi:type="dcterms:W3CDTF">2025-11-14T14:37:00Z</dcterms:created>
  <dcterms:modified xsi:type="dcterms:W3CDTF">2025-11-14T14:37:00Z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0x010100F0B8A9D25BEC2C42BB29F7ADDB4F9469</vt:lpwstr>
  </property>
  <property fmtid="{D5CDD505-2E9C-101B-9397-08002B2CF9AE}" pid="3" name="MediaServiceImageTags">
    <vt:lpwstr/>
  </property>
</Properties>
</file>